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8DC86" w14:textId="77777777" w:rsidR="00CB3128" w:rsidRDefault="00CB3128" w:rsidP="00CB31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Brother John YDSTEYN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fl.1444)</w:t>
      </w:r>
    </w:p>
    <w:p w14:paraId="0B90C9AA" w14:textId="77777777" w:rsidR="00CB3128" w:rsidRDefault="00CB3128" w:rsidP="00CB3128">
      <w:pPr>
        <w:pStyle w:val="NoSpacing"/>
        <w:rPr>
          <w:rFonts w:cs="Times New Roman"/>
          <w:szCs w:val="24"/>
        </w:rPr>
      </w:pPr>
    </w:p>
    <w:p w14:paraId="4C952F16" w14:textId="77777777" w:rsidR="00CB3128" w:rsidRDefault="00CB3128" w:rsidP="00CB3128">
      <w:pPr>
        <w:pStyle w:val="NoSpacing"/>
        <w:rPr>
          <w:rFonts w:cs="Times New Roman"/>
          <w:szCs w:val="24"/>
        </w:rPr>
      </w:pPr>
    </w:p>
    <w:p w14:paraId="123C3EE7" w14:textId="77777777" w:rsidR="00CB3128" w:rsidRDefault="00CB3128" w:rsidP="00CB31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Mar.1444</w:t>
      </w:r>
      <w:r>
        <w:rPr>
          <w:rFonts w:cs="Times New Roman"/>
          <w:szCs w:val="24"/>
        </w:rPr>
        <w:tab/>
        <w:t>He was ordained priest in the chapel below the manor of Clyst, Devon.</w:t>
      </w:r>
    </w:p>
    <w:p w14:paraId="2C45EA94" w14:textId="77777777" w:rsidR="00CB3128" w:rsidRDefault="00CB3128" w:rsidP="00CB31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1144EE42" w14:textId="77777777" w:rsidR="00CB3128" w:rsidRDefault="00CB3128" w:rsidP="00CB3128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p.196)</w:t>
      </w:r>
    </w:p>
    <w:p w14:paraId="1C752030" w14:textId="77777777" w:rsidR="00CB3128" w:rsidRDefault="00CB3128" w:rsidP="00CB3128">
      <w:pPr>
        <w:pStyle w:val="NoSpacing"/>
        <w:rPr>
          <w:rFonts w:cs="Times New Roman"/>
          <w:szCs w:val="24"/>
        </w:rPr>
      </w:pPr>
    </w:p>
    <w:p w14:paraId="54608C7B" w14:textId="77777777" w:rsidR="00CB3128" w:rsidRDefault="00CB3128" w:rsidP="00CB3128">
      <w:pPr>
        <w:pStyle w:val="NoSpacing"/>
        <w:rPr>
          <w:rFonts w:cs="Times New Roman"/>
          <w:szCs w:val="24"/>
        </w:rPr>
      </w:pPr>
    </w:p>
    <w:p w14:paraId="16FA299F" w14:textId="77777777" w:rsidR="00CB3128" w:rsidRDefault="00CB3128" w:rsidP="00CB31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October 2023</w:t>
      </w:r>
    </w:p>
    <w:p w14:paraId="4861C4DE" w14:textId="161B718F" w:rsidR="00CB3128" w:rsidRPr="00CB3128" w:rsidRDefault="00CB3128" w:rsidP="00CB3128">
      <w:pPr>
        <w:pStyle w:val="NoSpacing"/>
        <w:rPr>
          <w:rFonts w:cs="Times New Roman"/>
          <w:szCs w:val="24"/>
        </w:rPr>
      </w:pPr>
    </w:p>
    <w:p w14:paraId="25DD158D" w14:textId="784288AB" w:rsidR="00CB3128" w:rsidRPr="00CB3128" w:rsidRDefault="00CB3128" w:rsidP="00CB3128">
      <w:pPr>
        <w:pStyle w:val="NoSpacing"/>
        <w:rPr>
          <w:rFonts w:cs="Times New Roman"/>
          <w:szCs w:val="24"/>
        </w:rPr>
      </w:pPr>
    </w:p>
    <w:p w14:paraId="20BA325A" w14:textId="6A60C418" w:rsidR="00CB3128" w:rsidRPr="00CB3128" w:rsidRDefault="00CB3128" w:rsidP="00CB3128">
      <w:pPr>
        <w:pStyle w:val="NoSpacing"/>
        <w:rPr>
          <w:rFonts w:cs="Times New Roman"/>
          <w:szCs w:val="24"/>
        </w:rPr>
      </w:pPr>
    </w:p>
    <w:p w14:paraId="0650CCAE" w14:textId="0C4D617F" w:rsidR="00CB3128" w:rsidRPr="00CB3128" w:rsidRDefault="00CB3128" w:rsidP="00CB3128">
      <w:pPr>
        <w:pStyle w:val="NoSpacing"/>
        <w:rPr>
          <w:rFonts w:cs="Times New Roman"/>
          <w:szCs w:val="24"/>
        </w:rPr>
      </w:pPr>
    </w:p>
    <w:p w14:paraId="70B41AE9" w14:textId="0E86FC3B" w:rsidR="00CB3128" w:rsidRPr="00CB3128" w:rsidRDefault="00CB3128" w:rsidP="00CB3128">
      <w:pPr>
        <w:pStyle w:val="NoSpacing"/>
        <w:rPr>
          <w:rFonts w:cs="Times New Roman"/>
          <w:szCs w:val="24"/>
        </w:rPr>
      </w:pPr>
    </w:p>
    <w:p w14:paraId="6915DA65" w14:textId="36F9E711" w:rsidR="00CB3128" w:rsidRPr="00CB3128" w:rsidRDefault="00CB3128" w:rsidP="00CB3128">
      <w:pPr>
        <w:pStyle w:val="NoSpacing"/>
        <w:rPr>
          <w:rFonts w:cs="Times New Roman"/>
          <w:szCs w:val="24"/>
        </w:rPr>
      </w:pPr>
    </w:p>
    <w:p w14:paraId="34DC015D" w14:textId="380A156D" w:rsidR="00CB3128" w:rsidRPr="00CB3128" w:rsidRDefault="00CB3128" w:rsidP="00CB3128">
      <w:pPr>
        <w:pStyle w:val="NoSpacing"/>
        <w:rPr>
          <w:rFonts w:cs="Times New Roman"/>
          <w:szCs w:val="24"/>
        </w:rPr>
      </w:pPr>
    </w:p>
    <w:p w14:paraId="768F5DFA" w14:textId="104632F6" w:rsidR="00AC31D3" w:rsidRPr="00AC31D3" w:rsidRDefault="00AC31D3" w:rsidP="00AC31D3">
      <w:pPr>
        <w:pStyle w:val="NoSpacing"/>
        <w:rPr>
          <w:rFonts w:cs="Times New Roman"/>
          <w:szCs w:val="24"/>
        </w:rPr>
      </w:pPr>
    </w:p>
    <w:p w14:paraId="64943B25" w14:textId="6F7F6512" w:rsidR="00AC31D3" w:rsidRPr="00AC31D3" w:rsidRDefault="00AC31D3" w:rsidP="0038466E">
      <w:pPr>
        <w:pStyle w:val="NoSpacing"/>
        <w:rPr>
          <w:rFonts w:cs="Times New Roman"/>
          <w:szCs w:val="24"/>
        </w:rPr>
      </w:pPr>
    </w:p>
    <w:p w14:paraId="30444DF6" w14:textId="55D86A7F" w:rsidR="0038466E" w:rsidRPr="0038466E" w:rsidRDefault="0038466E" w:rsidP="0038466E">
      <w:pPr>
        <w:pStyle w:val="NoSpacing"/>
        <w:rPr>
          <w:rFonts w:cs="Times New Roman"/>
          <w:szCs w:val="24"/>
        </w:rPr>
      </w:pPr>
    </w:p>
    <w:p w14:paraId="0B515442" w14:textId="722B434F" w:rsidR="0038466E" w:rsidRPr="0038466E" w:rsidRDefault="0038466E" w:rsidP="0038466E">
      <w:pPr>
        <w:pStyle w:val="NoSpacing"/>
        <w:rPr>
          <w:rFonts w:cs="Times New Roman"/>
          <w:szCs w:val="24"/>
        </w:rPr>
      </w:pPr>
    </w:p>
    <w:p w14:paraId="501EF1DB" w14:textId="2E3ECF94" w:rsidR="0038466E" w:rsidRPr="0038466E" w:rsidRDefault="0038466E" w:rsidP="0038466E">
      <w:pPr>
        <w:pStyle w:val="NoSpacing"/>
        <w:rPr>
          <w:rFonts w:cs="Times New Roman"/>
          <w:szCs w:val="24"/>
        </w:rPr>
      </w:pPr>
    </w:p>
    <w:p w14:paraId="2E08C345" w14:textId="7042845F" w:rsidR="0038466E" w:rsidRPr="0038466E" w:rsidRDefault="0038466E" w:rsidP="0038466E">
      <w:pPr>
        <w:pStyle w:val="NoSpacing"/>
        <w:rPr>
          <w:rFonts w:cs="Times New Roman"/>
          <w:szCs w:val="24"/>
        </w:rPr>
      </w:pPr>
    </w:p>
    <w:p w14:paraId="53890FEB" w14:textId="3EAE1C72" w:rsidR="0038466E" w:rsidRPr="0038466E" w:rsidRDefault="0038466E" w:rsidP="0038466E">
      <w:pPr>
        <w:pStyle w:val="NoSpacing"/>
        <w:rPr>
          <w:rFonts w:cs="Times New Roman"/>
          <w:szCs w:val="24"/>
        </w:rPr>
      </w:pPr>
    </w:p>
    <w:p w14:paraId="471D8FCF" w14:textId="25F65CF5" w:rsidR="0038466E" w:rsidRPr="0038466E" w:rsidRDefault="0038466E" w:rsidP="0038466E">
      <w:pPr>
        <w:pStyle w:val="NoSpacing"/>
        <w:rPr>
          <w:rFonts w:cs="Times New Roman"/>
          <w:szCs w:val="24"/>
        </w:rPr>
      </w:pPr>
    </w:p>
    <w:p w14:paraId="3DE2DFBB" w14:textId="351429EA" w:rsidR="0038466E" w:rsidRPr="0038466E" w:rsidRDefault="0038466E" w:rsidP="0038466E">
      <w:pPr>
        <w:pStyle w:val="NoSpacing"/>
        <w:rPr>
          <w:rFonts w:cs="Times New Roman"/>
          <w:szCs w:val="24"/>
        </w:rPr>
      </w:pPr>
    </w:p>
    <w:p w14:paraId="013A3247" w14:textId="12F441F8" w:rsidR="0038466E" w:rsidRPr="0038466E" w:rsidRDefault="0038466E" w:rsidP="0038466E">
      <w:pPr>
        <w:pStyle w:val="NoSpacing"/>
        <w:rPr>
          <w:rFonts w:cs="Times New Roman"/>
          <w:szCs w:val="24"/>
        </w:rPr>
      </w:pPr>
    </w:p>
    <w:p w14:paraId="44F0DA08" w14:textId="0ABFD7E8" w:rsidR="00270908" w:rsidRPr="00270908" w:rsidRDefault="00270908" w:rsidP="00270908">
      <w:pPr>
        <w:pStyle w:val="NoSpacing"/>
        <w:rPr>
          <w:rFonts w:cs="Times New Roman"/>
          <w:szCs w:val="24"/>
        </w:rPr>
      </w:pPr>
    </w:p>
    <w:p w14:paraId="6321D255" w14:textId="76849EDF" w:rsidR="00270908" w:rsidRPr="00270908" w:rsidRDefault="00270908" w:rsidP="00987C8F">
      <w:pPr>
        <w:pStyle w:val="NoSpacing"/>
        <w:rPr>
          <w:rFonts w:cs="Times New Roman"/>
          <w:szCs w:val="24"/>
        </w:rPr>
      </w:pPr>
    </w:p>
    <w:p w14:paraId="345E5CCC" w14:textId="7D12815A" w:rsidR="00987C8F" w:rsidRPr="00987C8F" w:rsidRDefault="00987C8F" w:rsidP="00987C8F">
      <w:pPr>
        <w:pStyle w:val="NoSpacing"/>
        <w:rPr>
          <w:rFonts w:cs="Times New Roman"/>
          <w:szCs w:val="24"/>
        </w:rPr>
      </w:pPr>
    </w:p>
    <w:p w14:paraId="7DAB1F0C" w14:textId="05A415BF" w:rsidR="00987C8F" w:rsidRPr="00987C8F" w:rsidRDefault="00987C8F" w:rsidP="00987C8F">
      <w:pPr>
        <w:pStyle w:val="NoSpacing"/>
        <w:rPr>
          <w:rFonts w:cs="Times New Roman"/>
          <w:szCs w:val="24"/>
        </w:rPr>
      </w:pPr>
    </w:p>
    <w:sectPr w:rsidR="00987C8F" w:rsidRPr="00987C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F3318" w14:textId="77777777" w:rsidR="00987C8F" w:rsidRDefault="00987C8F" w:rsidP="009139A6">
      <w:r>
        <w:separator/>
      </w:r>
    </w:p>
  </w:endnote>
  <w:endnote w:type="continuationSeparator" w:id="0">
    <w:p w14:paraId="48A5766E" w14:textId="77777777" w:rsidR="00987C8F" w:rsidRDefault="00987C8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F52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652E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7059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7D89E" w14:textId="77777777" w:rsidR="00987C8F" w:rsidRDefault="00987C8F" w:rsidP="009139A6">
      <w:r>
        <w:separator/>
      </w:r>
    </w:p>
  </w:footnote>
  <w:footnote w:type="continuationSeparator" w:id="0">
    <w:p w14:paraId="4EA91A97" w14:textId="77777777" w:rsidR="00987C8F" w:rsidRDefault="00987C8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D70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D59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C4AE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C8F"/>
    <w:rsid w:val="000154C9"/>
    <w:rsid w:val="000666E0"/>
    <w:rsid w:val="002510B7"/>
    <w:rsid w:val="00270908"/>
    <w:rsid w:val="00292815"/>
    <w:rsid w:val="002F5DF2"/>
    <w:rsid w:val="0038466E"/>
    <w:rsid w:val="005C130B"/>
    <w:rsid w:val="00826F5C"/>
    <w:rsid w:val="009139A6"/>
    <w:rsid w:val="009448BB"/>
    <w:rsid w:val="00947624"/>
    <w:rsid w:val="00987C8F"/>
    <w:rsid w:val="00A3176C"/>
    <w:rsid w:val="00AC31D3"/>
    <w:rsid w:val="00AE65F8"/>
    <w:rsid w:val="00BA00AB"/>
    <w:rsid w:val="00CB3128"/>
    <w:rsid w:val="00CB4ED9"/>
    <w:rsid w:val="00DF0B40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A8871"/>
  <w15:chartTrackingRefBased/>
  <w15:docId w15:val="{014E1054-2346-4E18-9A79-943A68E6D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177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2023-10-13T06:35:00Z</dcterms:created>
  <dcterms:modified xsi:type="dcterms:W3CDTF">2023-10-13T10:00:00Z</dcterms:modified>
</cp:coreProperties>
</file>