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306" w:rsidRDefault="001B7306" w:rsidP="001B7306">
      <w:pPr>
        <w:pStyle w:val="NoSpacing"/>
        <w:jc w:val="both"/>
      </w:pPr>
      <w:r>
        <w:rPr>
          <w:u w:val="single"/>
        </w:rPr>
        <w:t>Cecilia YDEYNE</w:t>
      </w:r>
      <w:r>
        <w:t xml:space="preserve">      (d.1435-6)</w:t>
      </w:r>
    </w:p>
    <w:p w:rsidR="001B7306" w:rsidRDefault="001B7306" w:rsidP="001B7306">
      <w:pPr>
        <w:pStyle w:val="NoSpacing"/>
        <w:jc w:val="both"/>
      </w:pPr>
      <w:proofErr w:type="gramStart"/>
      <w:r>
        <w:t>of</w:t>
      </w:r>
      <w:proofErr w:type="gramEnd"/>
      <w:r>
        <w:t xml:space="preserve"> Burwell.</w:t>
      </w:r>
    </w:p>
    <w:p w:rsidR="001B7306" w:rsidRDefault="001B7306" w:rsidP="001B7306">
      <w:pPr>
        <w:pStyle w:val="NoSpacing"/>
        <w:jc w:val="both"/>
      </w:pPr>
    </w:p>
    <w:p w:rsidR="001B7306" w:rsidRDefault="001B7306" w:rsidP="001B7306">
      <w:pPr>
        <w:pStyle w:val="NoSpacing"/>
        <w:jc w:val="both"/>
      </w:pPr>
    </w:p>
    <w:p w:rsidR="001B7306" w:rsidRDefault="001B7306" w:rsidP="001B7306">
      <w:pPr>
        <w:pStyle w:val="NoSpacing"/>
        <w:jc w:val="both"/>
      </w:pPr>
      <w:r>
        <w:t>30 Nov.1435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p.82)</w:t>
      </w:r>
    </w:p>
    <w:p w:rsidR="001B7306" w:rsidRDefault="001B7306" w:rsidP="001B7306">
      <w:pPr>
        <w:pStyle w:val="NoSpacing"/>
        <w:jc w:val="both"/>
      </w:pPr>
      <w:r>
        <w:t xml:space="preserve">  4 Feb.143</w:t>
      </w:r>
      <w:r w:rsidR="008E7916">
        <w:t>6</w:t>
      </w:r>
      <w:r w:rsidR="008E7916">
        <w:tab/>
      </w:r>
      <w:proofErr w:type="gramStart"/>
      <w:r w:rsidR="008E7916">
        <w:t>Probate</w:t>
      </w:r>
      <w:proofErr w:type="gramEnd"/>
      <w:r w:rsidR="008E7916">
        <w:t xml:space="preserve"> of his Will.  (ibid) </w:t>
      </w:r>
      <w:bookmarkStart w:id="0" w:name="_GoBack"/>
      <w:bookmarkEnd w:id="0"/>
    </w:p>
    <w:p w:rsidR="001B7306" w:rsidRDefault="001B7306" w:rsidP="001B7306">
      <w:pPr>
        <w:pStyle w:val="NoSpacing"/>
        <w:jc w:val="both"/>
      </w:pPr>
    </w:p>
    <w:p w:rsidR="001B7306" w:rsidRDefault="001B7306" w:rsidP="001B7306">
      <w:pPr>
        <w:pStyle w:val="NoSpacing"/>
        <w:jc w:val="both"/>
      </w:pPr>
    </w:p>
    <w:p w:rsidR="00E47068" w:rsidRPr="00C009D8" w:rsidRDefault="001B7306" w:rsidP="001B7306">
      <w:pPr>
        <w:pStyle w:val="NoSpacing"/>
      </w:pPr>
      <w:r>
        <w:t>23 April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306" w:rsidRDefault="001B7306" w:rsidP="00920DE3">
      <w:pPr>
        <w:spacing w:after="0" w:line="240" w:lineRule="auto"/>
      </w:pPr>
      <w:r>
        <w:separator/>
      </w:r>
    </w:p>
  </w:endnote>
  <w:endnote w:type="continuationSeparator" w:id="0">
    <w:p w:rsidR="001B7306" w:rsidRDefault="001B730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306" w:rsidRDefault="001B7306" w:rsidP="00920DE3">
      <w:pPr>
        <w:spacing w:after="0" w:line="240" w:lineRule="auto"/>
      </w:pPr>
      <w:r>
        <w:separator/>
      </w:r>
    </w:p>
  </w:footnote>
  <w:footnote w:type="continuationSeparator" w:id="0">
    <w:p w:rsidR="001B7306" w:rsidRDefault="001B730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306"/>
    <w:rsid w:val="00120749"/>
    <w:rsid w:val="001B7306"/>
    <w:rsid w:val="00624CAE"/>
    <w:rsid w:val="008E791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2015-01-20T22:13:00Z</dcterms:created>
  <dcterms:modified xsi:type="dcterms:W3CDTF">2015-01-20T22:14:00Z</dcterms:modified>
</cp:coreProperties>
</file>