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EB2FA" w14:textId="77777777" w:rsidR="00BC75F8" w:rsidRDefault="00BC75F8" w:rsidP="00BC75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YDEOR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fl.1414-5)</w:t>
      </w:r>
    </w:p>
    <w:p w14:paraId="0E34FB90" w14:textId="77777777" w:rsidR="00BC75F8" w:rsidRDefault="00BC75F8" w:rsidP="00BC75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Carpenter.</w:t>
      </w:r>
    </w:p>
    <w:p w14:paraId="21A37584" w14:textId="77777777" w:rsidR="00BC75F8" w:rsidRDefault="00BC75F8" w:rsidP="00BC75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E01742" w14:textId="77777777" w:rsidR="00BC75F8" w:rsidRDefault="00BC75F8" w:rsidP="00BC75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E8EB56" w14:textId="77777777" w:rsidR="00BC75F8" w:rsidRDefault="00BC75F8" w:rsidP="00BC75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1414</w:t>
      </w:r>
      <w:r>
        <w:rPr>
          <w:rFonts w:ascii="Times New Roman" w:hAnsi="Times New Roman" w:cs="Times New Roman"/>
          <w:sz w:val="24"/>
          <w:szCs w:val="24"/>
        </w:rPr>
        <w:tab/>
        <w:t>He took part in the Lollard rebellion.</w:t>
      </w:r>
    </w:p>
    <w:p w14:paraId="5B990A19" w14:textId="77777777" w:rsidR="00BC75F8" w:rsidRDefault="00BC75F8" w:rsidP="00BC75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Early Lollards: A Survey of Popular Lollard Activity in England </w:t>
      </w:r>
    </w:p>
    <w:p w14:paraId="19254257" w14:textId="77777777" w:rsidR="00BC75F8" w:rsidRDefault="00BC75F8" w:rsidP="00BC75F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456ED49A" w14:textId="77777777" w:rsidR="00BC75F8" w:rsidRDefault="00BC75F8" w:rsidP="00BC75F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Department of History of the University of York, September 1475 </w:t>
      </w:r>
    </w:p>
    <w:p w14:paraId="47DEFF59" w14:textId="77777777" w:rsidR="00BC75F8" w:rsidRDefault="00BC75F8" w:rsidP="00BC75F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p.510)</w:t>
      </w:r>
    </w:p>
    <w:p w14:paraId="50F6C648" w14:textId="77777777" w:rsidR="00BC75F8" w:rsidRDefault="00BC75F8" w:rsidP="00BC75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 was handed over for execution, but he was reprieved and sent to </w:t>
      </w:r>
      <w:proofErr w:type="spellStart"/>
      <w:r>
        <w:rPr>
          <w:rFonts w:ascii="Times New Roman" w:hAnsi="Times New Roman" w:cs="Times New Roman"/>
          <w:sz w:val="24"/>
          <w:szCs w:val="24"/>
        </w:rPr>
        <w:t>Newgate</w:t>
      </w:r>
      <w:proofErr w:type="spellEnd"/>
    </w:p>
    <w:p w14:paraId="2621A6E7" w14:textId="77777777" w:rsidR="00BC75F8" w:rsidRDefault="00BC75F8" w:rsidP="00BC75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gaol</w:t>
      </w:r>
      <w:proofErr w:type="spellEnd"/>
      <w:r>
        <w:rPr>
          <w:rFonts w:ascii="Times New Roman" w:hAnsi="Times New Roman" w:cs="Times New Roman"/>
          <w:sz w:val="24"/>
          <w:szCs w:val="24"/>
        </w:rPr>
        <w:t>.   (ibid.)</w:t>
      </w:r>
    </w:p>
    <w:p w14:paraId="740CB139" w14:textId="77777777" w:rsidR="00BC75F8" w:rsidRDefault="00BC75F8" w:rsidP="00BC75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Jan.1415</w:t>
      </w:r>
      <w:r>
        <w:rPr>
          <w:rFonts w:ascii="Times New Roman" w:hAnsi="Times New Roman" w:cs="Times New Roman"/>
          <w:sz w:val="24"/>
          <w:szCs w:val="24"/>
        </w:rPr>
        <w:tab/>
        <w:t>He was pardoned.   (ibid.)</w:t>
      </w:r>
    </w:p>
    <w:p w14:paraId="25F7D896" w14:textId="77777777" w:rsidR="00BC75F8" w:rsidRDefault="00BC75F8" w:rsidP="00BC75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3CB627" w14:textId="77777777" w:rsidR="00BC75F8" w:rsidRDefault="00BC75F8" w:rsidP="00BC75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24D0D5" w14:textId="77777777" w:rsidR="00BC75F8" w:rsidRDefault="00BC75F8" w:rsidP="00BC75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2022</w:t>
      </w:r>
    </w:p>
    <w:p w14:paraId="7292AE5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7AE9A" w14:textId="77777777" w:rsidR="00BC75F8" w:rsidRDefault="00BC75F8" w:rsidP="009139A6">
      <w:r>
        <w:separator/>
      </w:r>
    </w:p>
  </w:endnote>
  <w:endnote w:type="continuationSeparator" w:id="0">
    <w:p w14:paraId="31E2B330" w14:textId="77777777" w:rsidR="00BC75F8" w:rsidRDefault="00BC75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DAC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F966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E39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8064C" w14:textId="77777777" w:rsidR="00BC75F8" w:rsidRDefault="00BC75F8" w:rsidP="009139A6">
      <w:r>
        <w:separator/>
      </w:r>
    </w:p>
  </w:footnote>
  <w:footnote w:type="continuationSeparator" w:id="0">
    <w:p w14:paraId="086031C6" w14:textId="77777777" w:rsidR="00BC75F8" w:rsidRDefault="00BC75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F28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ACE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6D4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5F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C75F8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BC8C0"/>
  <w15:chartTrackingRefBased/>
  <w15:docId w15:val="{1D9371E6-42E1-45A3-893B-F6A1F5648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2022-01-16T18:54:00Z</dcterms:created>
  <dcterms:modified xsi:type="dcterms:W3CDTF">2022-01-16T18:55:00Z</dcterms:modified>
</cp:coreProperties>
</file>