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82BBC" w14:textId="77777777" w:rsidR="00814C68" w:rsidRDefault="00814C68" w:rsidP="00814C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YAXLEY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fl.1482-1540)</w:t>
      </w:r>
    </w:p>
    <w:p w14:paraId="7422B039" w14:textId="77777777" w:rsidR="00814C68" w:rsidRDefault="00814C68" w:rsidP="00814C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71CF6E3E" w14:textId="77777777" w:rsidR="00814C68" w:rsidRDefault="00814C68" w:rsidP="00814C68">
      <w:pPr>
        <w:pStyle w:val="NoSpacing"/>
        <w:rPr>
          <w:rFonts w:cs="Times New Roman"/>
          <w:szCs w:val="24"/>
        </w:rPr>
      </w:pPr>
    </w:p>
    <w:p w14:paraId="3DC54453" w14:textId="77777777" w:rsidR="00814C68" w:rsidRDefault="00814C68" w:rsidP="00814C68">
      <w:pPr>
        <w:pStyle w:val="NoSpacing"/>
        <w:rPr>
          <w:rFonts w:cs="Times New Roman"/>
          <w:szCs w:val="24"/>
        </w:rPr>
      </w:pPr>
    </w:p>
    <w:p w14:paraId="53DAEB1C" w14:textId="77777777" w:rsidR="00814C68" w:rsidRDefault="00814C68" w:rsidP="00814C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1482</w:t>
      </w:r>
      <w:r>
        <w:rPr>
          <w:rFonts w:cs="Times New Roman"/>
          <w:szCs w:val="24"/>
        </w:rPr>
        <w:tab/>
        <w:t xml:space="preserve">M.A.    </w:t>
      </w:r>
      <w:r w:rsidRPr="00667BE3">
        <w:rPr>
          <w:rFonts w:cs="Times New Roman"/>
          <w:szCs w:val="24"/>
        </w:rPr>
        <w:t>(Alumni Cantab. vol.1 part 4 p.</w:t>
      </w:r>
      <w:r>
        <w:rPr>
          <w:rFonts w:cs="Times New Roman"/>
          <w:szCs w:val="24"/>
        </w:rPr>
        <w:t>488)</w:t>
      </w:r>
    </w:p>
    <w:p w14:paraId="107A6B8A" w14:textId="77777777" w:rsidR="00814C68" w:rsidRDefault="00814C68" w:rsidP="00814C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1486-7</w:t>
      </w:r>
      <w:r>
        <w:rPr>
          <w:rFonts w:cs="Times New Roman"/>
          <w:szCs w:val="24"/>
        </w:rPr>
        <w:tab/>
        <w:t>M.B.    (ibid.)</w:t>
      </w:r>
    </w:p>
    <w:p w14:paraId="437C42DB" w14:textId="77777777" w:rsidR="00814C68" w:rsidRDefault="00814C68" w:rsidP="00814C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1489</w:t>
      </w:r>
      <w:r>
        <w:rPr>
          <w:rFonts w:cs="Times New Roman"/>
          <w:szCs w:val="24"/>
        </w:rPr>
        <w:tab/>
        <w:t>Fellow of Clare Hall.    (ibid.)</w:t>
      </w:r>
    </w:p>
    <w:p w14:paraId="111DAE78" w14:textId="77777777" w:rsidR="00814C68" w:rsidRDefault="00814C68" w:rsidP="00814C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1496-7</w:t>
      </w:r>
      <w:r>
        <w:rPr>
          <w:rFonts w:cs="Times New Roman"/>
          <w:szCs w:val="24"/>
        </w:rPr>
        <w:tab/>
        <w:t>M.D.    (ibid.)</w:t>
      </w:r>
    </w:p>
    <w:p w14:paraId="3ABADC14" w14:textId="77777777" w:rsidR="00814C68" w:rsidRDefault="00814C68" w:rsidP="00814C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1518</w:t>
      </w:r>
      <w:r>
        <w:rPr>
          <w:rFonts w:cs="Times New Roman"/>
          <w:szCs w:val="24"/>
        </w:rPr>
        <w:tab/>
        <w:t>One of the original Fellows of the Royal College of Physicians.  (ibid.)</w:t>
      </w:r>
    </w:p>
    <w:p w14:paraId="2D99C4BB" w14:textId="77777777" w:rsidR="00814C68" w:rsidRDefault="00814C68" w:rsidP="00814C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1540</w:t>
      </w:r>
      <w:r>
        <w:rPr>
          <w:rFonts w:cs="Times New Roman"/>
          <w:szCs w:val="24"/>
        </w:rPr>
        <w:tab/>
        <w:t>He made his Will.   (ibid.)</w:t>
      </w:r>
    </w:p>
    <w:p w14:paraId="7F1D0F20" w14:textId="77777777" w:rsidR="00814C68" w:rsidRDefault="00814C68" w:rsidP="00814C68">
      <w:pPr>
        <w:pStyle w:val="NoSpacing"/>
        <w:rPr>
          <w:rFonts w:cs="Times New Roman"/>
          <w:szCs w:val="24"/>
        </w:rPr>
      </w:pPr>
    </w:p>
    <w:p w14:paraId="18DA2C9F" w14:textId="77777777" w:rsidR="00814C68" w:rsidRDefault="00814C68" w:rsidP="00814C68">
      <w:pPr>
        <w:pStyle w:val="NoSpacing"/>
        <w:rPr>
          <w:rFonts w:cs="Times New Roman"/>
          <w:szCs w:val="24"/>
        </w:rPr>
      </w:pPr>
    </w:p>
    <w:p w14:paraId="04EE9C1E" w14:textId="77777777" w:rsidR="00814C68" w:rsidRDefault="00814C68" w:rsidP="00814C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February 2023</w:t>
      </w:r>
    </w:p>
    <w:p w14:paraId="2D8098C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08AFB" w14:textId="77777777" w:rsidR="00814C68" w:rsidRDefault="00814C68" w:rsidP="009139A6">
      <w:r>
        <w:separator/>
      </w:r>
    </w:p>
  </w:endnote>
  <w:endnote w:type="continuationSeparator" w:id="0">
    <w:p w14:paraId="638ABBAA" w14:textId="77777777" w:rsidR="00814C68" w:rsidRDefault="00814C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B0E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7788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28C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51EBF" w14:textId="77777777" w:rsidR="00814C68" w:rsidRDefault="00814C68" w:rsidP="009139A6">
      <w:r>
        <w:separator/>
      </w:r>
    </w:p>
  </w:footnote>
  <w:footnote w:type="continuationSeparator" w:id="0">
    <w:p w14:paraId="1D8A9C28" w14:textId="77777777" w:rsidR="00814C68" w:rsidRDefault="00814C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57F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36B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886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C68"/>
    <w:rsid w:val="000666E0"/>
    <w:rsid w:val="002510B7"/>
    <w:rsid w:val="00270799"/>
    <w:rsid w:val="005C130B"/>
    <w:rsid w:val="00814C68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0D007"/>
  <w15:chartTrackingRefBased/>
  <w15:docId w15:val="{2AD3333E-0D99-48D4-9774-C312A504B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2024-04-12T19:39:00Z</dcterms:created>
  <dcterms:modified xsi:type="dcterms:W3CDTF">2024-04-12T19:41:00Z</dcterms:modified>
</cp:coreProperties>
</file>