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427D0" w14:textId="77777777" w:rsidR="004E3705" w:rsidRDefault="004E3705" w:rsidP="004E3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YAXLEE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D883C64" w14:textId="77777777" w:rsidR="004E3705" w:rsidRDefault="004E3705" w:rsidP="004E3705">
      <w:pPr>
        <w:rPr>
          <w:rFonts w:ascii="Times New Roman" w:hAnsi="Times New Roman" w:cs="Times New Roman"/>
        </w:rPr>
      </w:pPr>
    </w:p>
    <w:p w14:paraId="2E819C66" w14:textId="77777777" w:rsidR="004E3705" w:rsidRDefault="004E3705" w:rsidP="004E3705">
      <w:pPr>
        <w:rPr>
          <w:rFonts w:ascii="Times New Roman" w:hAnsi="Times New Roman" w:cs="Times New Roman"/>
        </w:rPr>
      </w:pPr>
    </w:p>
    <w:p w14:paraId="3D59C740" w14:textId="77777777" w:rsidR="004E3705" w:rsidRDefault="004E3705" w:rsidP="004E3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Richard </w:t>
      </w:r>
      <w:proofErr w:type="spellStart"/>
      <w:r>
        <w:rPr>
          <w:rFonts w:ascii="Times New Roman" w:hAnsi="Times New Roman" w:cs="Times New Roman"/>
        </w:rPr>
        <w:t>Yaxlee</w:t>
      </w:r>
      <w:proofErr w:type="spellEnd"/>
      <w:r>
        <w:rPr>
          <w:rFonts w:ascii="Times New Roman" w:hAnsi="Times New Roman" w:cs="Times New Roman"/>
        </w:rPr>
        <w:t xml:space="preserve">(q.v.), as the executors of Thomas </w:t>
      </w:r>
      <w:proofErr w:type="spellStart"/>
      <w:r>
        <w:rPr>
          <w:rFonts w:ascii="Times New Roman" w:hAnsi="Times New Roman" w:cs="Times New Roman"/>
        </w:rPr>
        <w:t>Herberd</w:t>
      </w:r>
      <w:proofErr w:type="spellEnd"/>
      <w:r>
        <w:rPr>
          <w:rFonts w:ascii="Times New Roman" w:hAnsi="Times New Roman" w:cs="Times New Roman"/>
        </w:rPr>
        <w:t>(q.v.),</w:t>
      </w:r>
    </w:p>
    <w:p w14:paraId="383DC60E" w14:textId="77777777" w:rsidR="004E3705" w:rsidRDefault="004E3705" w:rsidP="004E3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made a plaint of debt against Robert Dade of </w:t>
      </w:r>
      <w:proofErr w:type="spellStart"/>
      <w:r>
        <w:rPr>
          <w:rFonts w:ascii="Times New Roman" w:hAnsi="Times New Roman" w:cs="Times New Roman"/>
        </w:rPr>
        <w:t>Yaxley</w:t>
      </w:r>
      <w:proofErr w:type="spellEnd"/>
      <w:r>
        <w:rPr>
          <w:rFonts w:ascii="Times New Roman" w:hAnsi="Times New Roman" w:cs="Times New Roman"/>
        </w:rPr>
        <w:t>, Suffolk(q.v.).</w:t>
      </w:r>
    </w:p>
    <w:p w14:paraId="34E3DED4" w14:textId="77777777" w:rsidR="004E3705" w:rsidRDefault="004E3705" w:rsidP="004E3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4E83965" w14:textId="77777777" w:rsidR="004E3705" w:rsidRDefault="004E3705" w:rsidP="004E3705">
      <w:pPr>
        <w:rPr>
          <w:rFonts w:ascii="Times New Roman" w:hAnsi="Times New Roman" w:cs="Times New Roman"/>
        </w:rPr>
      </w:pPr>
    </w:p>
    <w:p w14:paraId="7BEE8B04" w14:textId="77777777" w:rsidR="004E3705" w:rsidRDefault="004E3705" w:rsidP="004E3705">
      <w:pPr>
        <w:rPr>
          <w:rFonts w:ascii="Times New Roman" w:hAnsi="Times New Roman" w:cs="Times New Roman"/>
        </w:rPr>
      </w:pPr>
    </w:p>
    <w:p w14:paraId="0958028E" w14:textId="77777777" w:rsidR="004E3705" w:rsidRDefault="004E3705" w:rsidP="004E3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2018</w:t>
      </w:r>
    </w:p>
    <w:p w14:paraId="09DD27E7" w14:textId="77777777" w:rsidR="006B2F86" w:rsidRPr="00E71FC3" w:rsidRDefault="004E370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16BF7" w14:textId="77777777" w:rsidR="004E3705" w:rsidRDefault="004E3705" w:rsidP="00E71FC3">
      <w:r>
        <w:separator/>
      </w:r>
    </w:p>
  </w:endnote>
  <w:endnote w:type="continuationSeparator" w:id="0">
    <w:p w14:paraId="7BD522EB" w14:textId="77777777" w:rsidR="004E3705" w:rsidRDefault="004E370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441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07ECC" w14:textId="77777777" w:rsidR="004E3705" w:rsidRDefault="004E3705" w:rsidP="00E71FC3">
      <w:r>
        <w:separator/>
      </w:r>
    </w:p>
  </w:footnote>
  <w:footnote w:type="continuationSeparator" w:id="0">
    <w:p w14:paraId="360505AD" w14:textId="77777777" w:rsidR="004E3705" w:rsidRDefault="004E370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05"/>
    <w:rsid w:val="001A7C09"/>
    <w:rsid w:val="004E370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F6849"/>
  <w15:chartTrackingRefBased/>
  <w15:docId w15:val="{3CB4B136-4235-4C76-9DFF-F6756261A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370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E37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2018-01-20T18:45:00Z</dcterms:created>
  <dcterms:modified xsi:type="dcterms:W3CDTF">2018-01-20T18:45:00Z</dcterms:modified>
</cp:coreProperties>
</file>