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C02B03" w14:textId="77777777" w:rsidR="00B73B84" w:rsidRDefault="00B73B84" w:rsidP="00B73B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YAXLE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E3EBE72" w14:textId="77777777" w:rsidR="00B73B84" w:rsidRDefault="00B73B84" w:rsidP="00B73B84">
      <w:pPr>
        <w:rPr>
          <w:rFonts w:ascii="Times New Roman" w:hAnsi="Times New Roman" w:cs="Times New Roman"/>
        </w:rPr>
      </w:pPr>
    </w:p>
    <w:p w14:paraId="581D09A2" w14:textId="77777777" w:rsidR="00B73B84" w:rsidRDefault="00B73B84" w:rsidP="00B73B84">
      <w:pPr>
        <w:rPr>
          <w:rFonts w:ascii="Times New Roman" w:hAnsi="Times New Roman" w:cs="Times New Roman"/>
        </w:rPr>
      </w:pPr>
    </w:p>
    <w:p w14:paraId="6D076D1B" w14:textId="77777777" w:rsidR="00B73B84" w:rsidRDefault="00B73B84" w:rsidP="00B73B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</w:rPr>
        <w:t>Pyman</w:t>
      </w:r>
      <w:proofErr w:type="spellEnd"/>
      <w:r>
        <w:rPr>
          <w:rFonts w:ascii="Times New Roman" w:hAnsi="Times New Roman" w:cs="Times New Roman"/>
        </w:rPr>
        <w:t xml:space="preserve"> of Earl Stoneham,</w:t>
      </w:r>
    </w:p>
    <w:p w14:paraId="50F19C2B" w14:textId="77777777" w:rsidR="00B73B84" w:rsidRDefault="00B73B84" w:rsidP="00B73B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Suffolk(q.v.).</w:t>
      </w:r>
    </w:p>
    <w:p w14:paraId="60010518" w14:textId="77777777" w:rsidR="00B73B84" w:rsidRDefault="00B73B84" w:rsidP="00B73B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1730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22D6401" w14:textId="77777777" w:rsidR="00B73B84" w:rsidRDefault="00B73B84" w:rsidP="00B73B84">
      <w:pPr>
        <w:rPr>
          <w:rFonts w:ascii="Times New Roman" w:hAnsi="Times New Roman" w:cs="Times New Roman"/>
        </w:rPr>
      </w:pPr>
    </w:p>
    <w:p w14:paraId="42623EA0" w14:textId="77777777" w:rsidR="00B73B84" w:rsidRDefault="00B73B84" w:rsidP="00B73B84">
      <w:pPr>
        <w:rPr>
          <w:rFonts w:ascii="Times New Roman" w:hAnsi="Times New Roman" w:cs="Times New Roman"/>
        </w:rPr>
      </w:pPr>
    </w:p>
    <w:p w14:paraId="4E0945CF" w14:textId="77777777" w:rsidR="00B73B84" w:rsidRDefault="00B73B84" w:rsidP="00B73B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May 2019</w:t>
      </w:r>
    </w:p>
    <w:p w14:paraId="6E4D85CE" w14:textId="77777777" w:rsidR="006B2F86" w:rsidRPr="00E71FC3" w:rsidRDefault="00B73B8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9150AE" w14:textId="77777777" w:rsidR="00B73B84" w:rsidRDefault="00B73B84" w:rsidP="00E71FC3">
      <w:r>
        <w:separator/>
      </w:r>
    </w:p>
  </w:endnote>
  <w:endnote w:type="continuationSeparator" w:id="0">
    <w:p w14:paraId="0EA6712A" w14:textId="77777777" w:rsidR="00B73B84" w:rsidRDefault="00B73B8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772A9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1319C9" w14:textId="77777777" w:rsidR="00B73B84" w:rsidRDefault="00B73B84" w:rsidP="00E71FC3">
      <w:r>
        <w:separator/>
      </w:r>
    </w:p>
  </w:footnote>
  <w:footnote w:type="continuationSeparator" w:id="0">
    <w:p w14:paraId="10278CF1" w14:textId="77777777" w:rsidR="00B73B84" w:rsidRDefault="00B73B8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B84"/>
    <w:rsid w:val="001A7C09"/>
    <w:rsid w:val="00577BD5"/>
    <w:rsid w:val="00656CBA"/>
    <w:rsid w:val="006A1F77"/>
    <w:rsid w:val="00733BE7"/>
    <w:rsid w:val="00AB52E8"/>
    <w:rsid w:val="00B16D3F"/>
    <w:rsid w:val="00B73B84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F4887"/>
  <w15:chartTrackingRefBased/>
  <w15:docId w15:val="{F7F03D81-2FDD-442B-B231-EFE063F03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B8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73B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2019-06-08T17:16:00Z</dcterms:created>
  <dcterms:modified xsi:type="dcterms:W3CDTF">2019-06-08T17:16:00Z</dcterms:modified>
</cp:coreProperties>
</file>