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E8CD7" w14:textId="77777777" w:rsidR="00F233C7" w:rsidRDefault="00F233C7" w:rsidP="00F233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Ralph YATYS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A8DF9EF" w14:textId="77777777" w:rsidR="00F233C7" w:rsidRDefault="00F233C7" w:rsidP="00F233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Mercer.</w:t>
      </w:r>
    </w:p>
    <w:p w14:paraId="43BA19E5" w14:textId="77777777" w:rsidR="00F233C7" w:rsidRDefault="00F233C7" w:rsidP="00F233C7">
      <w:pPr>
        <w:rPr>
          <w:rFonts w:ascii="Times New Roman" w:hAnsi="Times New Roman" w:cs="Times New Roman"/>
        </w:rPr>
      </w:pPr>
    </w:p>
    <w:p w14:paraId="55803863" w14:textId="77777777" w:rsidR="00F233C7" w:rsidRDefault="00F233C7" w:rsidP="00F233C7">
      <w:pPr>
        <w:rPr>
          <w:rFonts w:ascii="Times New Roman" w:hAnsi="Times New Roman" w:cs="Times New Roman"/>
        </w:rPr>
      </w:pPr>
    </w:p>
    <w:p w14:paraId="330011C5" w14:textId="77777777" w:rsidR="00F233C7" w:rsidRDefault="00F233C7" w:rsidP="00F233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As the administrator of Richard </w:t>
      </w:r>
      <w:proofErr w:type="spellStart"/>
      <w:r>
        <w:rPr>
          <w:rFonts w:ascii="Times New Roman" w:hAnsi="Times New Roman" w:cs="Times New Roman"/>
        </w:rPr>
        <w:t>Flemyng</w:t>
      </w:r>
      <w:proofErr w:type="spellEnd"/>
      <w:r>
        <w:rPr>
          <w:rFonts w:ascii="Times New Roman" w:hAnsi="Times New Roman" w:cs="Times New Roman"/>
        </w:rPr>
        <w:t xml:space="preserve"> of London, mercer(q.v.), he made</w:t>
      </w:r>
    </w:p>
    <w:p w14:paraId="24B68A4F" w14:textId="77777777" w:rsidR="00F233C7" w:rsidRDefault="00F233C7" w:rsidP="00F233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 plaint of debt against John </w:t>
      </w:r>
      <w:proofErr w:type="spellStart"/>
      <w:r>
        <w:rPr>
          <w:rFonts w:ascii="Times New Roman" w:hAnsi="Times New Roman" w:cs="Times New Roman"/>
        </w:rPr>
        <w:t>Arayhowe</w:t>
      </w:r>
      <w:proofErr w:type="spellEnd"/>
      <w:r>
        <w:rPr>
          <w:rFonts w:ascii="Times New Roman" w:hAnsi="Times New Roman" w:cs="Times New Roman"/>
        </w:rPr>
        <w:t xml:space="preserve"> of Kingsclere, Hampshire(q.v.).</w:t>
      </w:r>
    </w:p>
    <w:p w14:paraId="09E4C714" w14:textId="77777777" w:rsidR="00F233C7" w:rsidRDefault="00F233C7" w:rsidP="00F233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8B5FD98" w14:textId="77777777" w:rsidR="00F233C7" w:rsidRDefault="00F233C7" w:rsidP="00F233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As the administrator of Richard </w:t>
      </w:r>
      <w:proofErr w:type="spellStart"/>
      <w:r>
        <w:rPr>
          <w:rFonts w:ascii="Times New Roman" w:hAnsi="Times New Roman" w:cs="Times New Roman"/>
        </w:rPr>
        <w:t>Flemyng</w:t>
      </w:r>
      <w:proofErr w:type="spellEnd"/>
      <w:r>
        <w:rPr>
          <w:rFonts w:ascii="Times New Roman" w:hAnsi="Times New Roman" w:cs="Times New Roman"/>
        </w:rPr>
        <w:t xml:space="preserve"> of London, mercer(q.v.), he made</w:t>
      </w:r>
    </w:p>
    <w:p w14:paraId="53433945" w14:textId="7B8D05C0" w:rsidR="00F233C7" w:rsidRDefault="00F233C7" w:rsidP="00F233C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plaint of debt against John Hampton of Worcester(q.v.) and Thomas Hampton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>of Worcester(q.v.).   (ibid.)</w:t>
      </w:r>
    </w:p>
    <w:p w14:paraId="54F8FFE8" w14:textId="77777777" w:rsidR="00F233C7" w:rsidRDefault="00F233C7" w:rsidP="00F233C7">
      <w:pPr>
        <w:rPr>
          <w:rFonts w:ascii="Times New Roman" w:hAnsi="Times New Roman" w:cs="Times New Roman"/>
        </w:rPr>
      </w:pPr>
    </w:p>
    <w:p w14:paraId="6F7E3A13" w14:textId="77777777" w:rsidR="00F233C7" w:rsidRDefault="00F233C7" w:rsidP="00F233C7">
      <w:pPr>
        <w:rPr>
          <w:rFonts w:ascii="Times New Roman" w:hAnsi="Times New Roman" w:cs="Times New Roman"/>
        </w:rPr>
      </w:pPr>
    </w:p>
    <w:p w14:paraId="5886E017" w14:textId="77777777" w:rsidR="00F233C7" w:rsidRPr="00D203B2" w:rsidRDefault="00F233C7" w:rsidP="00F233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May 2019</w:t>
      </w:r>
    </w:p>
    <w:p w14:paraId="0ED14FAA" w14:textId="77777777" w:rsidR="006B2F86" w:rsidRPr="00E71FC3" w:rsidRDefault="00F233C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9F997" w14:textId="77777777" w:rsidR="00F233C7" w:rsidRDefault="00F233C7" w:rsidP="00E71FC3">
      <w:r>
        <w:separator/>
      </w:r>
    </w:p>
  </w:endnote>
  <w:endnote w:type="continuationSeparator" w:id="0">
    <w:p w14:paraId="2752B094" w14:textId="77777777" w:rsidR="00F233C7" w:rsidRDefault="00F233C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DC6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9E170" w14:textId="77777777" w:rsidR="00F233C7" w:rsidRDefault="00F233C7" w:rsidP="00E71FC3">
      <w:r>
        <w:separator/>
      </w:r>
    </w:p>
  </w:footnote>
  <w:footnote w:type="continuationSeparator" w:id="0">
    <w:p w14:paraId="132C863D" w14:textId="77777777" w:rsidR="00F233C7" w:rsidRDefault="00F233C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3C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2759C"/>
  <w15:chartTrackingRefBased/>
  <w15:docId w15:val="{E32D5B99-A203-4DCC-8A9D-8B033175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3C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233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2019-06-06T19:47:00Z</dcterms:created>
  <dcterms:modified xsi:type="dcterms:W3CDTF">2019-06-06T19:48:00Z</dcterms:modified>
</cp:coreProperties>
</file>