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DAC30" w14:textId="77777777" w:rsidR="00AC199B" w:rsidRDefault="00AC199B" w:rsidP="00AC19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YATTE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2038928" w14:textId="77777777" w:rsidR="00AC199B" w:rsidRDefault="00AC199B" w:rsidP="00AC199B">
      <w:pPr>
        <w:rPr>
          <w:rFonts w:ascii="Times New Roman" w:hAnsi="Times New Roman" w:cs="Times New Roman"/>
        </w:rPr>
      </w:pPr>
    </w:p>
    <w:p w14:paraId="5CB168B2" w14:textId="77777777" w:rsidR="00AC199B" w:rsidRDefault="00AC199B" w:rsidP="00AC199B">
      <w:pPr>
        <w:rPr>
          <w:rFonts w:ascii="Times New Roman" w:hAnsi="Times New Roman" w:cs="Times New Roman"/>
        </w:rPr>
      </w:pPr>
    </w:p>
    <w:p w14:paraId="1D0A521B" w14:textId="77777777" w:rsidR="00AC199B" w:rsidRDefault="00AC199B" w:rsidP="00AC19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He, Robert Basset(q.v.), Robert Hyde(q.v.) and his wife, Margaret(q.v.),</w:t>
      </w:r>
    </w:p>
    <w:p w14:paraId="2FFC8D55" w14:textId="77777777" w:rsidR="00AC199B" w:rsidRDefault="00AC199B" w:rsidP="00AC19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executors of William </w:t>
      </w:r>
      <w:proofErr w:type="spellStart"/>
      <w:r>
        <w:rPr>
          <w:rFonts w:ascii="Times New Roman" w:hAnsi="Times New Roman" w:cs="Times New Roman"/>
        </w:rPr>
        <w:t>Wheteway</w:t>
      </w:r>
      <w:proofErr w:type="spellEnd"/>
      <w:r>
        <w:rPr>
          <w:rFonts w:ascii="Times New Roman" w:hAnsi="Times New Roman" w:cs="Times New Roman"/>
        </w:rPr>
        <w:t>(q.v.), brought a plaint of debt against</w:t>
      </w:r>
    </w:p>
    <w:p w14:paraId="06C6C036" w14:textId="77777777" w:rsidR="00AC199B" w:rsidRDefault="00AC199B" w:rsidP="00AC19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Ruggewey</w:t>
      </w:r>
      <w:proofErr w:type="spellEnd"/>
      <w:r>
        <w:rPr>
          <w:rFonts w:ascii="Times New Roman" w:hAnsi="Times New Roman" w:cs="Times New Roman"/>
        </w:rPr>
        <w:t xml:space="preserve"> of Newton Abbot, Devon(q.v.).</w:t>
      </w:r>
    </w:p>
    <w:p w14:paraId="11C8924A" w14:textId="77777777" w:rsidR="00AC199B" w:rsidRDefault="00AC199B" w:rsidP="00AC19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6A0DCF9" w14:textId="77777777" w:rsidR="00AC199B" w:rsidRDefault="00AC199B" w:rsidP="00AC199B">
      <w:pPr>
        <w:rPr>
          <w:rFonts w:ascii="Times New Roman" w:hAnsi="Times New Roman" w:cs="Times New Roman"/>
        </w:rPr>
      </w:pPr>
    </w:p>
    <w:p w14:paraId="744A3038" w14:textId="77777777" w:rsidR="00AC199B" w:rsidRDefault="00AC199B" w:rsidP="00AC199B">
      <w:pPr>
        <w:rPr>
          <w:rFonts w:ascii="Times New Roman" w:hAnsi="Times New Roman" w:cs="Times New Roman"/>
        </w:rPr>
      </w:pPr>
    </w:p>
    <w:p w14:paraId="5D28C688" w14:textId="77777777" w:rsidR="00AC199B" w:rsidRDefault="00AC199B" w:rsidP="00AC19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April 2019</w:t>
      </w:r>
    </w:p>
    <w:p w14:paraId="79A03CF4" w14:textId="77777777" w:rsidR="006B2F86" w:rsidRPr="00E71FC3" w:rsidRDefault="00AC19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CFE3D" w14:textId="77777777" w:rsidR="00AC199B" w:rsidRDefault="00AC199B" w:rsidP="00E71FC3">
      <w:r>
        <w:separator/>
      </w:r>
    </w:p>
  </w:endnote>
  <w:endnote w:type="continuationSeparator" w:id="0">
    <w:p w14:paraId="116FE939" w14:textId="77777777" w:rsidR="00AC199B" w:rsidRDefault="00AC19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D7C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F6324" w14:textId="77777777" w:rsidR="00AC199B" w:rsidRDefault="00AC199B" w:rsidP="00E71FC3">
      <w:r>
        <w:separator/>
      </w:r>
    </w:p>
  </w:footnote>
  <w:footnote w:type="continuationSeparator" w:id="0">
    <w:p w14:paraId="42F58927" w14:textId="77777777" w:rsidR="00AC199B" w:rsidRDefault="00AC19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9B"/>
    <w:rsid w:val="001A7C09"/>
    <w:rsid w:val="00577BD5"/>
    <w:rsid w:val="00656CBA"/>
    <w:rsid w:val="006A1F77"/>
    <w:rsid w:val="00733BE7"/>
    <w:rsid w:val="00AB52E8"/>
    <w:rsid w:val="00AC199B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45C7D"/>
  <w15:chartTrackingRefBased/>
  <w15:docId w15:val="{C7444AF2-F7F0-42C6-8F9B-040BA0C53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9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2019-04-20T20:32:00Z</dcterms:created>
  <dcterms:modified xsi:type="dcterms:W3CDTF">2019-04-20T20:32:00Z</dcterms:modified>
</cp:coreProperties>
</file>