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422B2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YATTE,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00B40E84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Hartsop</w:t>
      </w:r>
      <w:proofErr w:type="spellEnd"/>
      <w:r>
        <w:rPr>
          <w:rFonts w:ascii="Times New Roman" w:hAnsi="Times New Roman" w:cs="Times New Roman"/>
          <w:sz w:val="24"/>
          <w:szCs w:val="24"/>
        </w:rPr>
        <w:t>, Westmoreland. Yeoman.</w:t>
      </w:r>
    </w:p>
    <w:p w14:paraId="169D8E23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28053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E1CA8E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57247603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D0356C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9E2C07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0BE06F" w14:textId="77777777" w:rsidR="00314CA6" w:rsidRDefault="00314CA6" w:rsidP="00314C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7954C4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C350" w14:textId="77777777" w:rsidR="00314CA6" w:rsidRDefault="00314CA6" w:rsidP="009139A6">
      <w:r>
        <w:separator/>
      </w:r>
    </w:p>
  </w:endnote>
  <w:endnote w:type="continuationSeparator" w:id="0">
    <w:p w14:paraId="72A05C3F" w14:textId="77777777" w:rsidR="00314CA6" w:rsidRDefault="00314C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BE5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9E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8D2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BB5C8" w14:textId="77777777" w:rsidR="00314CA6" w:rsidRDefault="00314CA6" w:rsidP="009139A6">
      <w:r>
        <w:separator/>
      </w:r>
    </w:p>
  </w:footnote>
  <w:footnote w:type="continuationSeparator" w:id="0">
    <w:p w14:paraId="17ABA353" w14:textId="77777777" w:rsidR="00314CA6" w:rsidRDefault="00314C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7A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C47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E02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A6"/>
    <w:rsid w:val="000666E0"/>
    <w:rsid w:val="002510B7"/>
    <w:rsid w:val="00314CA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0737C"/>
  <w15:chartTrackingRefBased/>
  <w15:docId w15:val="{DFAAED84-CBBE-4014-8C78-FD3B5B90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314CA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2022-01-27T20:02:00Z</dcterms:created>
  <dcterms:modified xsi:type="dcterms:W3CDTF">2022-01-27T20:02:00Z</dcterms:modified>
</cp:coreProperties>
</file>