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0AD27" w14:textId="77777777" w:rsidR="002E3F5E" w:rsidRDefault="002E3F5E" w:rsidP="002E3F5E">
      <w:pPr>
        <w:pStyle w:val="NoSpacing"/>
        <w:rPr>
          <w:rFonts w:cs="Times New Roman"/>
          <w:szCs w:val="24"/>
        </w:rPr>
      </w:pPr>
      <w:r>
        <w:rPr>
          <w:u w:val="single"/>
        </w:rPr>
        <w:t>Brother John YATON</w:t>
      </w:r>
      <w:r>
        <w:t xml:space="preserve">        </w:t>
      </w:r>
      <w:r>
        <w:rPr>
          <w:rFonts w:cs="Times New Roman"/>
          <w:szCs w:val="24"/>
        </w:rPr>
        <w:t>(fl.1400)</w:t>
      </w:r>
    </w:p>
    <w:p w14:paraId="14FF9EA4" w14:textId="77777777" w:rsidR="002E3F5E" w:rsidRDefault="002E3F5E" w:rsidP="002E3F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Monk of Rievaulx.</w:t>
      </w:r>
    </w:p>
    <w:p w14:paraId="2D75BB84" w14:textId="77777777" w:rsidR="002E3F5E" w:rsidRDefault="002E3F5E" w:rsidP="002E3F5E">
      <w:pPr>
        <w:pStyle w:val="NoSpacing"/>
        <w:rPr>
          <w:rFonts w:cs="Times New Roman"/>
          <w:szCs w:val="24"/>
        </w:rPr>
      </w:pPr>
    </w:p>
    <w:p w14:paraId="18A78ACD" w14:textId="77777777" w:rsidR="002E3F5E" w:rsidRDefault="002E3F5E" w:rsidP="002E3F5E">
      <w:pPr>
        <w:pStyle w:val="NoSpacing"/>
        <w:rPr>
          <w:rFonts w:cs="Times New Roman"/>
          <w:szCs w:val="24"/>
        </w:rPr>
      </w:pPr>
    </w:p>
    <w:p w14:paraId="6E8497C3" w14:textId="77777777" w:rsidR="002E3F5E" w:rsidRDefault="002E3F5E" w:rsidP="002E3F5E">
      <w:pPr>
        <w:pStyle w:val="NoSpacing"/>
      </w:pPr>
      <w:r>
        <w:t>18 Sep.1400</w:t>
      </w:r>
      <w:r>
        <w:tab/>
        <w:t xml:space="preserve">He was ordained deacon in the chapel of All Saints’, </w:t>
      </w:r>
      <w:proofErr w:type="spellStart"/>
      <w:r>
        <w:t>Cawood</w:t>
      </w:r>
      <w:proofErr w:type="spellEnd"/>
      <w:r>
        <w:t>,</w:t>
      </w:r>
    </w:p>
    <w:p w14:paraId="6FBF0401" w14:textId="77777777" w:rsidR="002E3F5E" w:rsidRDefault="002E3F5E" w:rsidP="002E3F5E">
      <w:pPr>
        <w:pStyle w:val="NoSpacing"/>
      </w:pPr>
      <w:r>
        <w:tab/>
      </w:r>
      <w:r>
        <w:tab/>
        <w:t>Yorkshire.</w:t>
      </w:r>
    </w:p>
    <w:p w14:paraId="0E09976C" w14:textId="77777777" w:rsidR="002E3F5E" w:rsidRDefault="002E3F5E" w:rsidP="002E3F5E">
      <w:pPr>
        <w:pStyle w:val="NoSpacing"/>
      </w:pPr>
      <w:r>
        <w:tab/>
      </w:r>
      <w:r>
        <w:tab/>
        <w:t xml:space="preserve">(“York Clergy Ordinations 1400-1424” ed. David </w:t>
      </w:r>
      <w:proofErr w:type="spellStart"/>
      <w:r>
        <w:t>M.Smith</w:t>
      </w:r>
      <w:proofErr w:type="spellEnd"/>
      <w:r>
        <w:t>, pub.2020 p.8)</w:t>
      </w:r>
    </w:p>
    <w:p w14:paraId="2102C3DB" w14:textId="77777777" w:rsidR="002E3F5E" w:rsidRDefault="002E3F5E" w:rsidP="002E3F5E">
      <w:pPr>
        <w:pStyle w:val="NoSpacing"/>
      </w:pPr>
    </w:p>
    <w:p w14:paraId="02207630" w14:textId="77777777" w:rsidR="002E3F5E" w:rsidRDefault="002E3F5E" w:rsidP="002E3F5E">
      <w:pPr>
        <w:pStyle w:val="NoSpacing"/>
      </w:pPr>
    </w:p>
    <w:p w14:paraId="3262C9CF" w14:textId="77777777" w:rsidR="002E3F5E" w:rsidRDefault="002E3F5E" w:rsidP="002E3F5E">
      <w:pPr>
        <w:pStyle w:val="NoSpacing"/>
      </w:pPr>
      <w:r>
        <w:t>16 September 2025</w:t>
      </w:r>
    </w:p>
    <w:p w14:paraId="0D88658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6E057" w14:textId="77777777" w:rsidR="002E3F5E" w:rsidRDefault="002E3F5E" w:rsidP="009139A6">
      <w:r>
        <w:separator/>
      </w:r>
    </w:p>
  </w:endnote>
  <w:endnote w:type="continuationSeparator" w:id="0">
    <w:p w14:paraId="117FCD17" w14:textId="77777777" w:rsidR="002E3F5E" w:rsidRDefault="002E3F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888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3B61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4964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1B6D6" w14:textId="77777777" w:rsidR="002E3F5E" w:rsidRDefault="002E3F5E" w:rsidP="009139A6">
      <w:r>
        <w:separator/>
      </w:r>
    </w:p>
  </w:footnote>
  <w:footnote w:type="continuationSeparator" w:id="0">
    <w:p w14:paraId="2ECBB442" w14:textId="77777777" w:rsidR="002E3F5E" w:rsidRDefault="002E3F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E454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CCC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7AE76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F5E"/>
    <w:rsid w:val="000666E0"/>
    <w:rsid w:val="000A2E7A"/>
    <w:rsid w:val="001307AC"/>
    <w:rsid w:val="00190DFA"/>
    <w:rsid w:val="002510B7"/>
    <w:rsid w:val="00270799"/>
    <w:rsid w:val="002737D5"/>
    <w:rsid w:val="002E3F5E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AF6C47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98C6B5"/>
  <w15:chartTrackingRefBased/>
  <w15:docId w15:val="{9F5B2465-3D06-4825-90D3-DB5C5A53A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33</Words>
  <Characters>186</Characters>
  <Application>Microsoft Office Word</Application>
  <DocSecurity>0</DocSecurity>
  <Lines>10</Lines>
  <Paragraphs>6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2025-10-03T20:38:00Z</dcterms:created>
  <dcterms:modified xsi:type="dcterms:W3CDTF">2025-10-03T20:40:00Z</dcterms:modified>
</cp:coreProperties>
</file>