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55807" w14:textId="77777777" w:rsidR="005D1845" w:rsidRDefault="005D1845" w:rsidP="005D1845">
      <w:pPr>
        <w:pStyle w:val="NoSpacing"/>
      </w:pPr>
      <w:r>
        <w:rPr>
          <w:u w:val="single"/>
        </w:rPr>
        <w:t>William YATES</w:t>
      </w:r>
      <w:r>
        <w:t xml:space="preserve">        (fl.1484)</w:t>
      </w:r>
    </w:p>
    <w:p w14:paraId="428EC9ED" w14:textId="77777777" w:rsidR="005D1845" w:rsidRDefault="005D1845" w:rsidP="005D1845">
      <w:pPr>
        <w:pStyle w:val="NoSpacing"/>
      </w:pPr>
      <w:r>
        <w:t>of Lynn.</w:t>
      </w:r>
    </w:p>
    <w:p w14:paraId="7AE56A93" w14:textId="77777777" w:rsidR="005D1845" w:rsidRDefault="005D1845" w:rsidP="005D1845">
      <w:pPr>
        <w:pStyle w:val="NoSpacing"/>
      </w:pPr>
    </w:p>
    <w:p w14:paraId="4E3695AB" w14:textId="77777777" w:rsidR="005D1845" w:rsidRDefault="005D1845" w:rsidP="005D1845">
      <w:pPr>
        <w:pStyle w:val="NoSpacing"/>
      </w:pPr>
    </w:p>
    <w:p w14:paraId="1F189C29" w14:textId="77777777" w:rsidR="005D1845" w:rsidRDefault="005D1845" w:rsidP="005D1845">
      <w:pPr>
        <w:pStyle w:val="NoSpacing"/>
      </w:pPr>
      <w:r>
        <w:t>21 Jul.</w:t>
      </w:r>
      <w:r>
        <w:tab/>
        <w:t>1484</w:t>
      </w:r>
      <w:r>
        <w:tab/>
        <w:t>He, John Rede(q.v.) and John Waterman(q.v.) ventured woollen cloths,</w:t>
      </w:r>
    </w:p>
    <w:p w14:paraId="0E2B9EF9" w14:textId="77777777" w:rsidR="005D1845" w:rsidRDefault="005D1845" w:rsidP="005D1845">
      <w:pPr>
        <w:pStyle w:val="NoSpacing"/>
      </w:pPr>
      <w:r>
        <w:tab/>
      </w:r>
      <w:r>
        <w:tab/>
        <w:t>linen, hats, shoes, coverlets, knives, pins and points on board the</w:t>
      </w:r>
    </w:p>
    <w:p w14:paraId="3A7E7446" w14:textId="77777777" w:rsidR="005D1845" w:rsidRDefault="005D1845" w:rsidP="005D1845">
      <w:pPr>
        <w:pStyle w:val="NoSpacing"/>
      </w:pPr>
      <w:r>
        <w:tab/>
      </w:r>
      <w:r>
        <w:tab/>
        <w:t>“IHS” of Danzig, which left Lynn on this date.   (Ricardian XXV pp.28-9)</w:t>
      </w:r>
    </w:p>
    <w:p w14:paraId="203F75A7" w14:textId="77777777" w:rsidR="005D1845" w:rsidRDefault="005D1845" w:rsidP="005D1845">
      <w:pPr>
        <w:pStyle w:val="NoSpacing"/>
      </w:pPr>
    </w:p>
    <w:p w14:paraId="3D914170" w14:textId="77777777" w:rsidR="005D1845" w:rsidRDefault="005D1845" w:rsidP="005D1845">
      <w:pPr>
        <w:pStyle w:val="NoSpacing"/>
      </w:pPr>
    </w:p>
    <w:p w14:paraId="08884141" w14:textId="77777777" w:rsidR="005D1845" w:rsidRDefault="005D1845" w:rsidP="005D1845">
      <w:pPr>
        <w:pStyle w:val="NoSpacing"/>
      </w:pPr>
      <w:r>
        <w:t>12 July 2019</w:t>
      </w:r>
    </w:p>
    <w:p w14:paraId="4C2F4756" w14:textId="77777777" w:rsidR="006B2F86" w:rsidRPr="00E71FC3" w:rsidRDefault="005D18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0A358" w14:textId="77777777" w:rsidR="005D1845" w:rsidRDefault="005D1845" w:rsidP="00E71FC3">
      <w:pPr>
        <w:spacing w:after="0" w:line="240" w:lineRule="auto"/>
      </w:pPr>
      <w:r>
        <w:separator/>
      </w:r>
    </w:p>
  </w:endnote>
  <w:endnote w:type="continuationSeparator" w:id="0">
    <w:p w14:paraId="5EB42167" w14:textId="77777777" w:rsidR="005D1845" w:rsidRDefault="005D18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055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09A10" w14:textId="77777777" w:rsidR="005D1845" w:rsidRDefault="005D1845" w:rsidP="00E71FC3">
      <w:pPr>
        <w:spacing w:after="0" w:line="240" w:lineRule="auto"/>
      </w:pPr>
      <w:r>
        <w:separator/>
      </w:r>
    </w:p>
  </w:footnote>
  <w:footnote w:type="continuationSeparator" w:id="0">
    <w:p w14:paraId="6CB52C1E" w14:textId="77777777" w:rsidR="005D1845" w:rsidRDefault="005D18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45"/>
    <w:rsid w:val="001A7C09"/>
    <w:rsid w:val="00577BD5"/>
    <w:rsid w:val="005D184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6DCC8"/>
  <w15:chartTrackingRefBased/>
  <w15:docId w15:val="{7261F775-A8BE-411B-A79E-0E167A27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2019-07-12T15:18:00Z</dcterms:created>
  <dcterms:modified xsi:type="dcterms:W3CDTF">2019-07-12T15:18:00Z</dcterms:modified>
</cp:coreProperties>
</file>