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826F2" w14:textId="77777777" w:rsidR="00304FA5" w:rsidRDefault="00304FA5" w:rsidP="00304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YATES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fl.1483-4)</w:t>
      </w:r>
    </w:p>
    <w:p w14:paraId="112AE696" w14:textId="77777777" w:rsidR="00304FA5" w:rsidRDefault="00304FA5" w:rsidP="00304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</w:p>
    <w:p w14:paraId="35DCC5B6" w14:textId="77777777" w:rsidR="00304FA5" w:rsidRDefault="00304FA5" w:rsidP="00304FA5">
      <w:pPr>
        <w:pStyle w:val="NoSpacing"/>
        <w:rPr>
          <w:rFonts w:cs="Times New Roman"/>
          <w:szCs w:val="24"/>
        </w:rPr>
      </w:pPr>
    </w:p>
    <w:p w14:paraId="719999F3" w14:textId="77777777" w:rsidR="00304FA5" w:rsidRDefault="00304FA5" w:rsidP="00304FA5">
      <w:pPr>
        <w:pStyle w:val="NoSpacing"/>
        <w:rPr>
          <w:rFonts w:cs="Times New Roman"/>
          <w:szCs w:val="24"/>
        </w:rPr>
      </w:pPr>
    </w:p>
    <w:p w14:paraId="2CB40061" w14:textId="77777777" w:rsidR="00304FA5" w:rsidRDefault="00304FA5" w:rsidP="00304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1483-4</w:t>
      </w:r>
      <w:r>
        <w:rPr>
          <w:rFonts w:cs="Times New Roman"/>
          <w:szCs w:val="24"/>
        </w:rPr>
        <w:tab/>
        <w:t>He entered the Merchant Gild.</w:t>
      </w:r>
    </w:p>
    <w:p w14:paraId="107F61E2" w14:textId="77777777" w:rsidR="00304FA5" w:rsidRDefault="00304FA5" w:rsidP="00304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01DACA03" w14:textId="77777777" w:rsidR="00304FA5" w:rsidRDefault="00304FA5" w:rsidP="00304FA5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p.465)</w:t>
      </w:r>
    </w:p>
    <w:p w14:paraId="41847D54" w14:textId="77777777" w:rsidR="00304FA5" w:rsidRDefault="00304FA5" w:rsidP="00304FA5">
      <w:pPr>
        <w:pStyle w:val="NoSpacing"/>
        <w:rPr>
          <w:rFonts w:cs="Times New Roman"/>
          <w:szCs w:val="24"/>
        </w:rPr>
      </w:pPr>
    </w:p>
    <w:p w14:paraId="12C8C7C0" w14:textId="77777777" w:rsidR="00304FA5" w:rsidRDefault="00304FA5" w:rsidP="00304FA5">
      <w:pPr>
        <w:pStyle w:val="NoSpacing"/>
        <w:rPr>
          <w:rFonts w:cs="Times New Roman"/>
          <w:szCs w:val="24"/>
        </w:rPr>
      </w:pPr>
    </w:p>
    <w:p w14:paraId="3BA3DF20" w14:textId="77777777" w:rsidR="00304FA5" w:rsidRDefault="00304FA5" w:rsidP="00304F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July 2024</w:t>
      </w:r>
    </w:p>
    <w:p w14:paraId="1C25E7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B6071B" w14:textId="77777777" w:rsidR="00304FA5" w:rsidRDefault="00304FA5" w:rsidP="009139A6">
      <w:r>
        <w:separator/>
      </w:r>
    </w:p>
  </w:endnote>
  <w:endnote w:type="continuationSeparator" w:id="0">
    <w:p w14:paraId="4D96885F" w14:textId="77777777" w:rsidR="00304FA5" w:rsidRDefault="00304F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9CD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9E3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94C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872F25" w14:textId="77777777" w:rsidR="00304FA5" w:rsidRDefault="00304FA5" w:rsidP="009139A6">
      <w:r>
        <w:separator/>
      </w:r>
    </w:p>
  </w:footnote>
  <w:footnote w:type="continuationSeparator" w:id="0">
    <w:p w14:paraId="578539EC" w14:textId="77777777" w:rsidR="00304FA5" w:rsidRDefault="00304F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026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08E6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332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A5"/>
    <w:rsid w:val="000666E0"/>
    <w:rsid w:val="002510B7"/>
    <w:rsid w:val="00270799"/>
    <w:rsid w:val="00304FA5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01375"/>
  <w15:chartTrackingRefBased/>
  <w15:docId w15:val="{F5841C2A-D361-4016-A4A6-6F0B0A5E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2024-07-14T19:24:00Z</dcterms:created>
  <dcterms:modified xsi:type="dcterms:W3CDTF">2024-07-14T19:24:00Z</dcterms:modified>
</cp:coreProperties>
</file>