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59AA" w14:textId="4FED5545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u w:val="single"/>
          <w:lang w:val="en-US" w:eastAsia="en-US"/>
          <w14:ligatures w14:val="none"/>
        </w:rPr>
        <w:t xml:space="preserve">Richard </w:t>
      </w:r>
      <w:proofErr w:type="spellStart"/>
      <w:r>
        <w:rPr>
          <w:rFonts w:ascii="Times New Roman" w:eastAsia="Calibri" w:hAnsi="Times New Roman" w:cs="Times New Roman"/>
          <w:kern w:val="0"/>
          <w:u w:val="single"/>
          <w:lang w:val="en-US" w:eastAsia="en-US"/>
          <w14:ligatures w14:val="none"/>
        </w:rPr>
        <w:t>atte</w:t>
      </w:r>
      <w:proofErr w:type="spellEnd"/>
      <w:r>
        <w:rPr>
          <w:rFonts w:ascii="Times New Roman" w:eastAsia="Calibri" w:hAnsi="Times New Roman" w:cs="Times New Roman"/>
          <w:kern w:val="0"/>
          <w:u w:val="single"/>
          <w:lang w:val="en-US" w:eastAsia="en-US"/>
          <w14:ligatures w14:val="none"/>
        </w:rPr>
        <w:t xml:space="preserve"> YATES</w:t>
      </w: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 xml:space="preserve">           (fl.1414)</w:t>
      </w:r>
    </w:p>
    <w:p w14:paraId="0472B3C4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>of Norwich.</w:t>
      </w:r>
    </w:p>
    <w:p w14:paraId="3F6713FC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707683B5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0DA7BCCE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 xml:space="preserve">  5 Feb.1414</w:t>
      </w: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ab/>
        <w:t>He attended the Great Assembly held in the Guildhall.</w:t>
      </w:r>
    </w:p>
    <w:p w14:paraId="7702DCA9" w14:textId="3DB36026" w:rsidR="008104C6" w:rsidRDefault="008104C6" w:rsidP="008104C6">
      <w:pPr>
        <w:spacing w:after="0" w:line="240" w:lineRule="auto"/>
        <w:ind w:left="1440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>(“The Records of the City of Norwich” volume 1, compiled and edited by the Rev. W. Hudson, published by Jarrold and Sons, Norwich and London, 1906, pp.273-4)</w:t>
      </w:r>
    </w:p>
    <w:p w14:paraId="43D83794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58D91017" w14:textId="77777777" w:rsidR="008104C6" w:rsidRDefault="008104C6" w:rsidP="008104C6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70325D7C" w14:textId="77777777" w:rsidR="00617568" w:rsidRDefault="00617568">
      <w:pPr>
        <w:rPr>
          <w:rFonts w:ascii="Times New Roman" w:hAnsi="Times New Roman" w:cs="Times New Roman"/>
        </w:rPr>
      </w:pPr>
    </w:p>
    <w:p w14:paraId="14405530" w14:textId="09FCAE32" w:rsidR="008104C6" w:rsidRPr="00086E2C" w:rsidRDefault="00810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2025</w:t>
      </w:r>
    </w:p>
    <w:sectPr w:rsidR="008104C6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3A27" w14:textId="77777777" w:rsidR="008104C6" w:rsidRDefault="008104C6" w:rsidP="00086E2C">
      <w:pPr>
        <w:spacing w:after="0" w:line="240" w:lineRule="auto"/>
      </w:pPr>
      <w:r>
        <w:separator/>
      </w:r>
    </w:p>
  </w:endnote>
  <w:endnote w:type="continuationSeparator" w:id="0">
    <w:p w14:paraId="4A75D743" w14:textId="77777777" w:rsidR="008104C6" w:rsidRDefault="008104C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4E6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615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5B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5600" w14:textId="77777777" w:rsidR="008104C6" w:rsidRDefault="008104C6" w:rsidP="00086E2C">
      <w:pPr>
        <w:spacing w:after="0" w:line="240" w:lineRule="auto"/>
      </w:pPr>
      <w:r>
        <w:separator/>
      </w:r>
    </w:p>
  </w:footnote>
  <w:footnote w:type="continuationSeparator" w:id="0">
    <w:p w14:paraId="0680999A" w14:textId="77777777" w:rsidR="008104C6" w:rsidRDefault="008104C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E8E3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B6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545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C6"/>
    <w:rsid w:val="00086E2C"/>
    <w:rsid w:val="000A2E7A"/>
    <w:rsid w:val="002244B7"/>
    <w:rsid w:val="002D66AF"/>
    <w:rsid w:val="00314D94"/>
    <w:rsid w:val="00617568"/>
    <w:rsid w:val="006E68FA"/>
    <w:rsid w:val="008104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F69C"/>
  <w15:chartTrackingRefBased/>
  <w15:docId w15:val="{EF95C928-AAF1-40D8-9E62-D03E2135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C6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49</Words>
  <Characters>247</Characters>
  <Application>Microsoft Office Word</Application>
  <DocSecurity>0</DocSecurity>
  <Lines>11</Lines>
  <Paragraphs>6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2025-10-07T13:12:00Z</dcterms:created>
  <dcterms:modified xsi:type="dcterms:W3CDTF">2025-10-07T13:13:00Z</dcterms:modified>
</cp:coreProperties>
</file>