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A30" w:rsidRDefault="00175A30" w:rsidP="00175A30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YATES</w:t>
      </w:r>
      <w:r>
        <w:t xml:space="preserve">     (fl.1441-2)</w:t>
      </w:r>
    </w:p>
    <w:p w:rsidR="00175A30" w:rsidRDefault="00175A30" w:rsidP="00175A30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Fuller.</w:t>
      </w:r>
      <w:proofErr w:type="gramEnd"/>
    </w:p>
    <w:p w:rsidR="00175A30" w:rsidRDefault="00175A30" w:rsidP="00175A30">
      <w:pPr>
        <w:pStyle w:val="NoSpacing"/>
      </w:pPr>
    </w:p>
    <w:p w:rsidR="00175A30" w:rsidRDefault="00175A30" w:rsidP="00175A30">
      <w:pPr>
        <w:pStyle w:val="NoSpacing"/>
      </w:pPr>
    </w:p>
    <w:p w:rsidR="00175A30" w:rsidRDefault="00175A30" w:rsidP="00175A30">
      <w:pPr>
        <w:pStyle w:val="NoSpacing"/>
      </w:pPr>
      <w:r>
        <w:t xml:space="preserve">         1441-2</w:t>
      </w:r>
      <w:r>
        <w:tab/>
        <w:t>He became a Freeman.  (C.F.N. p.154)</w:t>
      </w:r>
    </w:p>
    <w:p w:rsidR="00175A30" w:rsidRDefault="00175A30" w:rsidP="00175A30">
      <w:pPr>
        <w:pStyle w:val="NoSpacing"/>
      </w:pPr>
    </w:p>
    <w:p w:rsidR="00175A30" w:rsidRDefault="00175A30" w:rsidP="00175A30">
      <w:pPr>
        <w:pStyle w:val="NoSpacing"/>
      </w:pPr>
    </w:p>
    <w:p w:rsidR="00E47068" w:rsidRPr="00C009D8" w:rsidRDefault="00175A30" w:rsidP="00175A30">
      <w:pPr>
        <w:pStyle w:val="NoSpacing"/>
      </w:pPr>
      <w:r>
        <w:t>1 August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A30" w:rsidRDefault="00175A30" w:rsidP="00920DE3">
      <w:pPr>
        <w:spacing w:after="0" w:line="240" w:lineRule="auto"/>
      </w:pPr>
      <w:r>
        <w:separator/>
      </w:r>
    </w:p>
  </w:endnote>
  <w:endnote w:type="continuationSeparator" w:id="0">
    <w:p w:rsidR="00175A30" w:rsidRDefault="00175A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A30" w:rsidRDefault="00175A30" w:rsidP="00920DE3">
      <w:pPr>
        <w:spacing w:after="0" w:line="240" w:lineRule="auto"/>
      </w:pPr>
      <w:r>
        <w:separator/>
      </w:r>
    </w:p>
  </w:footnote>
  <w:footnote w:type="continuationSeparator" w:id="0">
    <w:p w:rsidR="00175A30" w:rsidRDefault="00175A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A30"/>
    <w:rsid w:val="00120749"/>
    <w:rsid w:val="00175A3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2014-08-05T19:39:00Z</dcterms:created>
  <dcterms:modified xsi:type="dcterms:W3CDTF">2014-08-05T19:40:00Z</dcterms:modified>
</cp:coreProperties>
</file>