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AC45A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YATEMAN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092BAFB4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Northleach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 Butcher.</w:t>
      </w:r>
    </w:p>
    <w:p w14:paraId="6C003B4B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FA135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085CED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Horne of London, fishmonger(q.v.), brought a plaint of debt against </w:t>
      </w:r>
    </w:p>
    <w:p w14:paraId="66E1AE70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Thomas Roger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Everard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Dygby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Offord </w:t>
      </w:r>
      <w:proofErr w:type="spellStart"/>
      <w:r>
        <w:rPr>
          <w:rFonts w:ascii="Times New Roman" w:hAnsi="Times New Roman" w:cs="Times New Roman"/>
          <w:sz w:val="24"/>
          <w:szCs w:val="24"/>
        </w:rPr>
        <w:t>Dacy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AEDDD52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Huntingdonshire(q.v.),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Garblesham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12507C71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Cristemesse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Stratford, Hertfordshire(q.v.).</w:t>
      </w:r>
    </w:p>
    <w:p w14:paraId="34C2B306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C5ABAF5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31150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BE867" w14:textId="77777777" w:rsidR="009B65EF" w:rsidRDefault="009B65EF" w:rsidP="009B65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3B44009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4D31" w14:textId="77777777" w:rsidR="009B65EF" w:rsidRDefault="009B65EF" w:rsidP="009139A6">
      <w:r>
        <w:separator/>
      </w:r>
    </w:p>
  </w:endnote>
  <w:endnote w:type="continuationSeparator" w:id="0">
    <w:p w14:paraId="3E0DF0E1" w14:textId="77777777" w:rsidR="009B65EF" w:rsidRDefault="009B65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8D4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8FB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021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6E5E3" w14:textId="77777777" w:rsidR="009B65EF" w:rsidRDefault="009B65EF" w:rsidP="009139A6">
      <w:r>
        <w:separator/>
      </w:r>
    </w:p>
  </w:footnote>
  <w:footnote w:type="continuationSeparator" w:id="0">
    <w:p w14:paraId="2525D1C7" w14:textId="77777777" w:rsidR="009B65EF" w:rsidRDefault="009B65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87A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12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C71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EF"/>
    <w:rsid w:val="000666E0"/>
    <w:rsid w:val="002510B7"/>
    <w:rsid w:val="005C130B"/>
    <w:rsid w:val="00826F5C"/>
    <w:rsid w:val="009139A6"/>
    <w:rsid w:val="009448BB"/>
    <w:rsid w:val="009B65E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95EA9"/>
  <w15:chartTrackingRefBased/>
  <w15:docId w15:val="{148DFECF-F8CA-45E8-B638-4C8A28AE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65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2022-05-22T09:27:00Z</dcterms:created>
  <dcterms:modified xsi:type="dcterms:W3CDTF">2022-05-22T09:28:00Z</dcterms:modified>
</cp:coreProperties>
</file>