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D8DC1" w14:textId="77777777" w:rsidR="00532537" w:rsidRDefault="00532537" w:rsidP="00532537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Robert YATEMAN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3BE3E63A" w14:textId="77777777" w:rsidR="00532537" w:rsidRDefault="00532537" w:rsidP="00532537">
      <w:pPr>
        <w:pStyle w:val="NoSpacing"/>
        <w:rPr>
          <w:rFonts w:cs="Times New Roman"/>
          <w:szCs w:val="24"/>
        </w:rPr>
      </w:pPr>
    </w:p>
    <w:p w14:paraId="310412FE" w14:textId="77777777" w:rsidR="00532537" w:rsidRDefault="00532537" w:rsidP="00532537">
      <w:pPr>
        <w:pStyle w:val="NoSpacing"/>
        <w:rPr>
          <w:rFonts w:cs="Times New Roman"/>
          <w:szCs w:val="24"/>
        </w:rPr>
      </w:pPr>
    </w:p>
    <w:p w14:paraId="04595E89" w14:textId="77777777" w:rsidR="00532537" w:rsidRDefault="00532537" w:rsidP="005325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Jul.</w:t>
      </w:r>
      <w:r>
        <w:rPr>
          <w:rFonts w:cs="Times New Roman"/>
          <w:szCs w:val="24"/>
        </w:rPr>
        <w:tab/>
        <w:t>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Bampton, </w:t>
      </w:r>
      <w:proofErr w:type="spellStart"/>
      <w:r>
        <w:rPr>
          <w:rFonts w:cs="Times New Roman"/>
          <w:szCs w:val="24"/>
        </w:rPr>
        <w:t>Oxfordshire</w:t>
      </w:r>
      <w:proofErr w:type="spellEnd"/>
      <w:r>
        <w:rPr>
          <w:rFonts w:cs="Times New Roman"/>
          <w:szCs w:val="24"/>
        </w:rPr>
        <w:t>,</w:t>
      </w:r>
    </w:p>
    <w:p w14:paraId="738C7373" w14:textId="77777777" w:rsidR="00532537" w:rsidRDefault="00532537" w:rsidP="005325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Margery </w:t>
      </w:r>
      <w:proofErr w:type="spellStart"/>
      <w:r>
        <w:rPr>
          <w:rFonts w:cs="Times New Roman"/>
          <w:szCs w:val="24"/>
        </w:rPr>
        <w:t>Bessell</w:t>
      </w:r>
      <w:proofErr w:type="spellEnd"/>
      <w:r>
        <w:rPr>
          <w:rFonts w:cs="Times New Roman"/>
          <w:szCs w:val="24"/>
        </w:rPr>
        <w:t>(q.v.).</w:t>
      </w:r>
    </w:p>
    <w:p w14:paraId="6E360021" w14:textId="77777777" w:rsidR="00532537" w:rsidRDefault="00532537" w:rsidP="00532537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8AFEDD9" w14:textId="77777777" w:rsidR="00532537" w:rsidRDefault="00532537" w:rsidP="00532537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p.68)</w:t>
      </w:r>
    </w:p>
    <w:p w14:paraId="00445B0D" w14:textId="77777777" w:rsidR="00532537" w:rsidRDefault="00532537" w:rsidP="00532537">
      <w:pPr>
        <w:pStyle w:val="NoSpacing"/>
        <w:rPr>
          <w:rFonts w:eastAsia="Times New Roman" w:cs="Times New Roman"/>
          <w:szCs w:val="24"/>
        </w:rPr>
      </w:pPr>
    </w:p>
    <w:p w14:paraId="5965C48F" w14:textId="77777777" w:rsidR="00532537" w:rsidRDefault="00532537" w:rsidP="00532537">
      <w:pPr>
        <w:pStyle w:val="NoSpacing"/>
        <w:rPr>
          <w:rFonts w:eastAsia="Times New Roman" w:cs="Times New Roman"/>
          <w:szCs w:val="24"/>
        </w:rPr>
      </w:pPr>
    </w:p>
    <w:p w14:paraId="30327CB1" w14:textId="77777777" w:rsidR="00532537" w:rsidRDefault="00532537" w:rsidP="0053253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31 May 2023</w:t>
      </w:r>
    </w:p>
    <w:p w14:paraId="0FF81A0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C7C69" w14:textId="77777777" w:rsidR="00532537" w:rsidRDefault="00532537" w:rsidP="009139A6">
      <w:r>
        <w:separator/>
      </w:r>
    </w:p>
  </w:endnote>
  <w:endnote w:type="continuationSeparator" w:id="0">
    <w:p w14:paraId="39FA3FE9" w14:textId="77777777" w:rsidR="00532537" w:rsidRDefault="0053253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CFE2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5C1A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0F3F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C0DDC" w14:textId="77777777" w:rsidR="00532537" w:rsidRDefault="00532537" w:rsidP="009139A6">
      <w:r>
        <w:separator/>
      </w:r>
    </w:p>
  </w:footnote>
  <w:footnote w:type="continuationSeparator" w:id="0">
    <w:p w14:paraId="04491F02" w14:textId="77777777" w:rsidR="00532537" w:rsidRDefault="0053253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8246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BA5E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F013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537"/>
    <w:rsid w:val="000666E0"/>
    <w:rsid w:val="002510B7"/>
    <w:rsid w:val="0053253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867A5"/>
  <w15:chartTrackingRefBased/>
  <w15:docId w15:val="{297A505A-FE26-4F46-BCF3-54888F769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2023-05-31T19:47:00Z</dcterms:created>
  <dcterms:modified xsi:type="dcterms:W3CDTF">2023-05-31T19:47:00Z</dcterms:modified>
</cp:coreProperties>
</file>