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FFCF4" w14:textId="77777777" w:rsidR="001B39EA" w:rsidRDefault="001B39EA" w:rsidP="001B39E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YATEMAN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A08016C" w14:textId="77777777" w:rsidR="001B39EA" w:rsidRDefault="001B39EA" w:rsidP="001B39EA">
      <w:pPr>
        <w:pStyle w:val="NoSpacing"/>
        <w:rPr>
          <w:rFonts w:cs="Times New Roman"/>
          <w:szCs w:val="24"/>
        </w:rPr>
      </w:pPr>
    </w:p>
    <w:p w14:paraId="702B4B79" w14:textId="77777777" w:rsidR="001B39EA" w:rsidRDefault="001B39EA" w:rsidP="001B39EA">
      <w:pPr>
        <w:pStyle w:val="NoSpacing"/>
        <w:rPr>
          <w:rFonts w:cs="Times New Roman"/>
          <w:szCs w:val="24"/>
        </w:rPr>
      </w:pPr>
    </w:p>
    <w:p w14:paraId="47FB467C" w14:textId="77777777" w:rsidR="001B39EA" w:rsidRDefault="001B39EA" w:rsidP="001B3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</w:t>
      </w:r>
    </w:p>
    <w:p w14:paraId="0DCBE1AF" w14:textId="77777777" w:rsidR="001B39EA" w:rsidRDefault="001B39EA" w:rsidP="001B3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 xml:space="preserve">, into lands of Geoffrey </w:t>
      </w:r>
      <w:proofErr w:type="spellStart"/>
      <w:r>
        <w:rPr>
          <w:rFonts w:cs="Times New Roman"/>
          <w:szCs w:val="24"/>
        </w:rPr>
        <w:t>Kydwell</w:t>
      </w:r>
      <w:proofErr w:type="spellEnd"/>
      <w:r>
        <w:rPr>
          <w:rFonts w:cs="Times New Roman"/>
          <w:szCs w:val="24"/>
        </w:rPr>
        <w:t>(q.v.).</w:t>
      </w:r>
    </w:p>
    <w:p w14:paraId="619DB9DC" w14:textId="77777777" w:rsidR="001B39EA" w:rsidRDefault="001B39EA" w:rsidP="001B39E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AF00B1A" w14:textId="77777777" w:rsidR="001B39EA" w:rsidRDefault="001B39EA" w:rsidP="001B39E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65E6F102" w14:textId="77777777" w:rsidR="001B39EA" w:rsidRDefault="001B39EA" w:rsidP="001B39EA">
      <w:pPr>
        <w:pStyle w:val="NoSpacing"/>
        <w:rPr>
          <w:rFonts w:eastAsia="Times New Roman" w:cs="Times New Roman"/>
          <w:szCs w:val="24"/>
        </w:rPr>
      </w:pPr>
    </w:p>
    <w:p w14:paraId="67B8D0A3" w14:textId="77777777" w:rsidR="001B39EA" w:rsidRDefault="001B39EA" w:rsidP="001B39EA">
      <w:pPr>
        <w:pStyle w:val="NoSpacing"/>
        <w:rPr>
          <w:rFonts w:eastAsia="Times New Roman" w:cs="Times New Roman"/>
          <w:szCs w:val="24"/>
        </w:rPr>
      </w:pPr>
    </w:p>
    <w:p w14:paraId="3828E12C" w14:textId="77777777" w:rsidR="001B39EA" w:rsidRDefault="001B39EA" w:rsidP="001B39E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2A6601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80498" w14:textId="77777777" w:rsidR="001B39EA" w:rsidRDefault="001B39EA" w:rsidP="009139A6">
      <w:r>
        <w:separator/>
      </w:r>
    </w:p>
  </w:endnote>
  <w:endnote w:type="continuationSeparator" w:id="0">
    <w:p w14:paraId="69EB50C1" w14:textId="77777777" w:rsidR="001B39EA" w:rsidRDefault="001B39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CE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97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814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222ED" w14:textId="77777777" w:rsidR="001B39EA" w:rsidRDefault="001B39EA" w:rsidP="009139A6">
      <w:r>
        <w:separator/>
      </w:r>
    </w:p>
  </w:footnote>
  <w:footnote w:type="continuationSeparator" w:id="0">
    <w:p w14:paraId="1878E042" w14:textId="77777777" w:rsidR="001B39EA" w:rsidRDefault="001B39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31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8E5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7F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EA"/>
    <w:rsid w:val="000666E0"/>
    <w:rsid w:val="001B39E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A473"/>
  <w15:chartTrackingRefBased/>
  <w15:docId w15:val="{AAEDAA0C-1FA8-4503-94DC-60B380909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2023-07-16T18:52:00Z</dcterms:created>
  <dcterms:modified xsi:type="dcterms:W3CDTF">2023-07-16T18:53:00Z</dcterms:modified>
</cp:coreProperties>
</file>