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B2EED" w14:textId="77777777" w:rsidR="003A3464" w:rsidRDefault="003A3464" w:rsidP="003A34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YATE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6DF3EB2C" w14:textId="77777777" w:rsidR="003A3464" w:rsidRDefault="003A3464" w:rsidP="003A34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91F636" w14:textId="77777777" w:rsidR="003A3464" w:rsidRDefault="003A3464" w:rsidP="003A34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9F5FF1" w14:textId="77777777" w:rsidR="003A3464" w:rsidRDefault="003A3464" w:rsidP="003A34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Oct.1440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mandamus held in Lichfield, Staffordshire,</w:t>
      </w:r>
    </w:p>
    <w:p w14:paraId="583070B9" w14:textId="77777777" w:rsidR="003A3464" w:rsidRDefault="003A3464" w:rsidP="003A34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Hauton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556150AF" w14:textId="77777777" w:rsidR="003A3464" w:rsidRDefault="003A3464" w:rsidP="003A34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25-430)</w:t>
      </w:r>
    </w:p>
    <w:p w14:paraId="11611D7F" w14:textId="77777777" w:rsidR="003A3464" w:rsidRDefault="003A3464" w:rsidP="003A34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B55565" w14:textId="77777777" w:rsidR="003A3464" w:rsidRDefault="003A3464" w:rsidP="003A34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99EFBD" w14:textId="77777777" w:rsidR="003A3464" w:rsidRPr="00C36D1C" w:rsidRDefault="003A3464" w:rsidP="003A34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October 2021</w:t>
      </w:r>
    </w:p>
    <w:p w14:paraId="13527A66" w14:textId="348EFCA7" w:rsidR="00BA00AB" w:rsidRPr="003A3464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3A346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D960B" w14:textId="77777777" w:rsidR="003A3464" w:rsidRDefault="003A3464" w:rsidP="009139A6">
      <w:r>
        <w:separator/>
      </w:r>
    </w:p>
  </w:endnote>
  <w:endnote w:type="continuationSeparator" w:id="0">
    <w:p w14:paraId="254D9672" w14:textId="77777777" w:rsidR="003A3464" w:rsidRDefault="003A346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898F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6BC1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7DCF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E55DF" w14:textId="77777777" w:rsidR="003A3464" w:rsidRDefault="003A3464" w:rsidP="009139A6">
      <w:r>
        <w:separator/>
      </w:r>
    </w:p>
  </w:footnote>
  <w:footnote w:type="continuationSeparator" w:id="0">
    <w:p w14:paraId="6E9726F0" w14:textId="77777777" w:rsidR="003A3464" w:rsidRDefault="003A346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68EE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E2B8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2CF7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464"/>
    <w:rsid w:val="000666E0"/>
    <w:rsid w:val="002510B7"/>
    <w:rsid w:val="003A3464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E59B9"/>
  <w15:chartTrackingRefBased/>
  <w15:docId w15:val="{5DD00B50-070C-4EEC-AC80-BAEE5AFD9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2021-10-09T16:22:00Z</dcterms:created>
  <dcterms:modified xsi:type="dcterms:W3CDTF">2021-10-09T16:24:00Z</dcterms:modified>
</cp:coreProperties>
</file>