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47801" w14:textId="77777777" w:rsidR="00C45153" w:rsidRDefault="00C45153" w:rsidP="00C4515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YATE</w:t>
      </w:r>
      <w:r>
        <w:rPr>
          <w:rFonts w:cs="Times New Roman"/>
          <w:szCs w:val="24"/>
          <w:lang w:val="en-GB"/>
        </w:rPr>
        <w:t xml:space="preserve">       (fl.1468)</w:t>
      </w:r>
    </w:p>
    <w:p w14:paraId="1C7CA9E3" w14:textId="77777777" w:rsidR="00C45153" w:rsidRDefault="00C45153" w:rsidP="00C4515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Leicester. Brasier.</w:t>
      </w:r>
    </w:p>
    <w:p w14:paraId="758E360A" w14:textId="77777777" w:rsidR="00C45153" w:rsidRDefault="00C45153" w:rsidP="00C45153">
      <w:pPr>
        <w:pStyle w:val="NoSpacing"/>
        <w:jc w:val="both"/>
        <w:rPr>
          <w:rFonts w:cs="Times New Roman"/>
          <w:szCs w:val="24"/>
          <w:lang w:val="en-GB"/>
        </w:rPr>
      </w:pPr>
    </w:p>
    <w:p w14:paraId="6BBC0FE5" w14:textId="77777777" w:rsidR="00C45153" w:rsidRDefault="00C45153" w:rsidP="00C45153">
      <w:pPr>
        <w:pStyle w:val="NoSpacing"/>
        <w:jc w:val="both"/>
        <w:rPr>
          <w:rFonts w:cs="Times New Roman"/>
          <w:szCs w:val="24"/>
          <w:lang w:val="en-GB"/>
        </w:rPr>
      </w:pPr>
    </w:p>
    <w:p w14:paraId="28BAC48C" w14:textId="77777777" w:rsidR="00C45153" w:rsidRDefault="00C45153" w:rsidP="00C4515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 xml:space="preserve">The executors of Ralph </w:t>
      </w:r>
      <w:proofErr w:type="spellStart"/>
      <w:r>
        <w:rPr>
          <w:rFonts w:cs="Times New Roman"/>
          <w:szCs w:val="24"/>
          <w:lang w:val="en-GB"/>
        </w:rPr>
        <w:t>Fysscher</w:t>
      </w:r>
      <w:proofErr w:type="spellEnd"/>
      <w:r>
        <w:rPr>
          <w:rFonts w:cs="Times New Roman"/>
          <w:szCs w:val="24"/>
          <w:lang w:val="en-GB"/>
        </w:rPr>
        <w:t xml:space="preserve"> brought a plaint of debt against him.</w:t>
      </w:r>
    </w:p>
    <w:p w14:paraId="2012E82F" w14:textId="77777777" w:rsidR="00C45153" w:rsidRDefault="00C45153" w:rsidP="00C4515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640803">
        <w:rPr>
          <w:rFonts w:cs="Times New Roman"/>
          <w:szCs w:val="24"/>
          <w:lang w:val="en-GB"/>
        </w:rPr>
        <w:t xml:space="preserve">( </w:t>
      </w:r>
      <w:hyperlink r:id="rId6" w:history="1">
        <w:r w:rsidRPr="00640803">
          <w:rPr>
            <w:rStyle w:val="Hyperlink"/>
            <w:rFonts w:cs="Times New Roman"/>
            <w:szCs w:val="24"/>
            <w:lang w:val="en-GB"/>
          </w:rPr>
          <w:t>https://waalt.uh.edu/index.php/CP40/826</w:t>
        </w:r>
      </w:hyperlink>
      <w:r w:rsidRPr="00640803">
        <w:rPr>
          <w:rFonts w:cs="Times New Roman"/>
          <w:szCs w:val="24"/>
          <w:lang w:val="en-GB"/>
        </w:rPr>
        <w:t xml:space="preserve"> )</w:t>
      </w:r>
    </w:p>
    <w:p w14:paraId="106204D4" w14:textId="77777777" w:rsidR="00C45153" w:rsidRDefault="00C45153" w:rsidP="00C45153">
      <w:pPr>
        <w:pStyle w:val="NoSpacing"/>
        <w:jc w:val="both"/>
        <w:rPr>
          <w:rFonts w:cs="Times New Roman"/>
          <w:szCs w:val="24"/>
          <w:lang w:val="en-GB"/>
        </w:rPr>
      </w:pPr>
    </w:p>
    <w:p w14:paraId="1B6003DF" w14:textId="77777777" w:rsidR="00C45153" w:rsidRDefault="00C45153" w:rsidP="00C45153">
      <w:pPr>
        <w:pStyle w:val="NoSpacing"/>
        <w:jc w:val="both"/>
        <w:rPr>
          <w:rFonts w:cs="Times New Roman"/>
          <w:szCs w:val="24"/>
          <w:lang w:val="en-GB"/>
        </w:rPr>
      </w:pPr>
    </w:p>
    <w:p w14:paraId="4D814718" w14:textId="77777777" w:rsidR="00C45153" w:rsidRDefault="00C45153" w:rsidP="00C4515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12 January 2024</w:t>
      </w:r>
    </w:p>
    <w:p w14:paraId="16CE70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4B1CC" w14:textId="77777777" w:rsidR="00C45153" w:rsidRDefault="00C45153" w:rsidP="009139A6">
      <w:r>
        <w:separator/>
      </w:r>
    </w:p>
  </w:endnote>
  <w:endnote w:type="continuationSeparator" w:id="0">
    <w:p w14:paraId="011B351E" w14:textId="77777777" w:rsidR="00C45153" w:rsidRDefault="00C451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38E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B80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CD2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204B1" w14:textId="77777777" w:rsidR="00C45153" w:rsidRDefault="00C45153" w:rsidP="009139A6">
      <w:r>
        <w:separator/>
      </w:r>
    </w:p>
  </w:footnote>
  <w:footnote w:type="continuationSeparator" w:id="0">
    <w:p w14:paraId="3B89B0FA" w14:textId="77777777" w:rsidR="00C45153" w:rsidRDefault="00C451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1DE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584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BD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153"/>
    <w:rsid w:val="0003342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45153"/>
    <w:rsid w:val="00CB4ED9"/>
    <w:rsid w:val="00EB3209"/>
    <w:rsid w:val="00F41096"/>
    <w:rsid w:val="00F5287F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84E88"/>
  <w15:chartTrackingRefBased/>
  <w15:docId w15:val="{B38C5403-23FD-4FB3-9F5A-063175EF2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451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25</Words>
  <Characters>156</Characters>
  <Application>Microsoft Office Word</Application>
  <DocSecurity>0</DocSecurity>
  <Lines>9</Lines>
  <Paragraphs>5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2024-01-13T15:37:00Z</dcterms:created>
  <dcterms:modified xsi:type="dcterms:W3CDTF">2025-11-04T12:55:00Z</dcterms:modified>
</cp:coreProperties>
</file>