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2C84D" w14:textId="05EF203A" w:rsidR="00C16932" w:rsidRDefault="00C16932" w:rsidP="00C169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YATE</w:t>
      </w:r>
      <w:r>
        <w:rPr>
          <w:rFonts w:ascii="Times New Roman" w:hAnsi="Times New Roman" w:cs="Times New Roman"/>
          <w:sz w:val="24"/>
          <w:szCs w:val="24"/>
        </w:rPr>
        <w:t xml:space="preserve">        (fl.1406)</w:t>
      </w:r>
    </w:p>
    <w:p w14:paraId="41B409B7" w14:textId="3F9F6E05" w:rsidR="00C16932" w:rsidRDefault="00C16932" w:rsidP="00C169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Northamptonshire.</w:t>
      </w:r>
    </w:p>
    <w:p w14:paraId="7CBAD5B6" w14:textId="77777777" w:rsidR="00C16932" w:rsidRDefault="00C16932" w:rsidP="00C169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A5999C" w14:textId="77777777" w:rsidR="00C16932" w:rsidRDefault="00C16932" w:rsidP="00C169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02BE21" w14:textId="77777777" w:rsidR="00C16932" w:rsidRDefault="00C16932" w:rsidP="00C169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1644C445" w14:textId="77777777" w:rsidR="00C16932" w:rsidRDefault="00C16932" w:rsidP="00C169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672A3B18" w14:textId="77777777" w:rsidR="00C16932" w:rsidRDefault="00C16932" w:rsidP="00C169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Northamptonshire, except Northampton, the taxes of a fifteenth and a tenth.</w:t>
      </w:r>
    </w:p>
    <w:p w14:paraId="5A29F21E" w14:textId="77777777" w:rsidR="00C16932" w:rsidRDefault="00C16932" w:rsidP="00C169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p.64)</w:t>
      </w:r>
    </w:p>
    <w:p w14:paraId="163A400B" w14:textId="77777777" w:rsidR="00C16932" w:rsidRDefault="00C16932" w:rsidP="00C169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B7A2FD" w14:textId="77777777" w:rsidR="00C16932" w:rsidRDefault="00C16932" w:rsidP="00C169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F49834" w14:textId="77777777" w:rsidR="00C16932" w:rsidRDefault="00C16932" w:rsidP="00C169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August 2021</w:t>
      </w:r>
    </w:p>
    <w:p w14:paraId="2107668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A91B0" w14:textId="77777777" w:rsidR="00C16932" w:rsidRDefault="00C16932" w:rsidP="009139A6">
      <w:r>
        <w:separator/>
      </w:r>
    </w:p>
  </w:endnote>
  <w:endnote w:type="continuationSeparator" w:id="0">
    <w:p w14:paraId="4D64F1C3" w14:textId="77777777" w:rsidR="00C16932" w:rsidRDefault="00C169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8B6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5EE1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1237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607F0" w14:textId="77777777" w:rsidR="00C16932" w:rsidRDefault="00C16932" w:rsidP="009139A6">
      <w:r>
        <w:separator/>
      </w:r>
    </w:p>
  </w:footnote>
  <w:footnote w:type="continuationSeparator" w:id="0">
    <w:p w14:paraId="63824613" w14:textId="77777777" w:rsidR="00C16932" w:rsidRDefault="00C169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B37F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BD2F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C36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93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16932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51F16"/>
  <w15:chartTrackingRefBased/>
  <w15:docId w15:val="{ECD2CFC2-AD1B-42D4-B392-E4283298B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2021-11-01T12:47:00Z</dcterms:created>
  <dcterms:modified xsi:type="dcterms:W3CDTF">2021-11-01T12:48:00Z</dcterms:modified>
</cp:coreProperties>
</file>