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130" w:rsidRDefault="00F93130" w:rsidP="00F931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YATE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F93130" w:rsidRDefault="00F93130" w:rsidP="00F931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Lichfield, Staffordshire.</w:t>
      </w:r>
    </w:p>
    <w:p w:rsidR="00F93130" w:rsidRDefault="00F93130" w:rsidP="00F931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3130" w:rsidRDefault="00F93130" w:rsidP="00F931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3130" w:rsidRDefault="00F93130" w:rsidP="00F931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Hannah Lychfeld(q.v.) brought a plaint of account as receiver against him.</w:t>
      </w:r>
    </w:p>
    <w:p w:rsidR="00F93130" w:rsidRDefault="00F93130" w:rsidP="00F931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F93130" w:rsidRDefault="00F93130" w:rsidP="00F931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3130" w:rsidRDefault="00F93130" w:rsidP="00F931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3130" w:rsidRPr="001C6B17" w:rsidRDefault="00F93130" w:rsidP="00F931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130" w:rsidRDefault="00F93130" w:rsidP="00564E3C">
      <w:pPr>
        <w:spacing w:after="0" w:line="240" w:lineRule="auto"/>
      </w:pPr>
      <w:r>
        <w:separator/>
      </w:r>
    </w:p>
  </w:endnote>
  <w:endnote w:type="continuationSeparator" w:id="0">
    <w:p w:rsidR="00F93130" w:rsidRDefault="00F9313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93130">
      <w:rPr>
        <w:rFonts w:ascii="Times New Roman" w:hAnsi="Times New Roman" w:cs="Times New Roman"/>
        <w:noProof/>
        <w:sz w:val="24"/>
        <w:szCs w:val="24"/>
      </w:rPr>
      <w:t>11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130" w:rsidRDefault="00F93130" w:rsidP="00564E3C">
      <w:pPr>
        <w:spacing w:after="0" w:line="240" w:lineRule="auto"/>
      </w:pPr>
      <w:r>
        <w:separator/>
      </w:r>
    </w:p>
  </w:footnote>
  <w:footnote w:type="continuationSeparator" w:id="0">
    <w:p w:rsidR="00F93130" w:rsidRDefault="00F9313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130"/>
    <w:rsid w:val="00372DC6"/>
    <w:rsid w:val="00564E3C"/>
    <w:rsid w:val="0064591D"/>
    <w:rsid w:val="00DD5B8A"/>
    <w:rsid w:val="00EB41B8"/>
    <w:rsid w:val="00F14DE1"/>
    <w:rsid w:val="00F9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A2AA17-59CB-4BAF-A9B0-EFAB661A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931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2015-11-11T21:28:00Z</dcterms:created>
  <dcterms:modified xsi:type="dcterms:W3CDTF">2015-11-11T21:29:00Z</dcterms:modified>
</cp:coreProperties>
</file>