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EC74C" w14:textId="77777777" w:rsidR="00997883" w:rsidRDefault="00997883" w:rsidP="00997883">
      <w:pPr>
        <w:rPr>
          <w:rFonts w:cs="Times New Roman"/>
        </w:rPr>
      </w:pPr>
      <w:r>
        <w:rPr>
          <w:rFonts w:cs="Times New Roman"/>
          <w:u w:val="single"/>
        </w:rPr>
        <w:t>Brother John YARWELL</w:t>
      </w:r>
      <w:r>
        <w:rPr>
          <w:rFonts w:cs="Times New Roman"/>
        </w:rPr>
        <w:t xml:space="preserve">        (fl.1401)</w:t>
      </w:r>
    </w:p>
    <w:p w14:paraId="3C305D97" w14:textId="77777777" w:rsidR="00997883" w:rsidRDefault="00997883" w:rsidP="00997883">
      <w:pPr>
        <w:rPr>
          <w:rFonts w:cs="Times New Roman"/>
        </w:rPr>
      </w:pPr>
    </w:p>
    <w:p w14:paraId="26833F6D" w14:textId="77777777" w:rsidR="00997883" w:rsidRDefault="00997883" w:rsidP="00997883">
      <w:pPr>
        <w:rPr>
          <w:rFonts w:cs="Times New Roman"/>
        </w:rPr>
      </w:pPr>
    </w:p>
    <w:p w14:paraId="1424FCB6" w14:textId="77777777" w:rsidR="00997883" w:rsidRDefault="00997883" w:rsidP="00997883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acolyte in the parish church of Burton by Beverley.</w:t>
      </w:r>
    </w:p>
    <w:p w14:paraId="69FF89DD" w14:textId="77777777" w:rsidR="00997883" w:rsidRDefault="00997883" w:rsidP="00997883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10</w:t>
      </w:r>
      <w:r w:rsidRPr="00A83454">
        <w:rPr>
          <w:rFonts w:cs="Times New Roman"/>
        </w:rPr>
        <w:t>)</w:t>
      </w:r>
    </w:p>
    <w:p w14:paraId="0B58C286" w14:textId="77777777" w:rsidR="00997883" w:rsidRDefault="00997883" w:rsidP="00997883">
      <w:pPr>
        <w:rPr>
          <w:rFonts w:cs="Times New Roman"/>
        </w:rPr>
      </w:pPr>
    </w:p>
    <w:p w14:paraId="672B3CFC" w14:textId="77777777" w:rsidR="00997883" w:rsidRDefault="00997883" w:rsidP="00997883">
      <w:pPr>
        <w:rPr>
          <w:rFonts w:cs="Times New Roman"/>
        </w:rPr>
      </w:pPr>
    </w:p>
    <w:p w14:paraId="00CF7321" w14:textId="77777777" w:rsidR="00997883" w:rsidRDefault="00997883" w:rsidP="00997883">
      <w:pPr>
        <w:rPr>
          <w:rFonts w:cs="Times New Roman"/>
        </w:rPr>
      </w:pPr>
      <w:r>
        <w:rPr>
          <w:rFonts w:cs="Times New Roman"/>
        </w:rPr>
        <w:t>19 November 2025</w:t>
      </w:r>
    </w:p>
    <w:p w14:paraId="34148B11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A59C3" w14:textId="77777777" w:rsidR="00997883" w:rsidRDefault="00997883" w:rsidP="00086E2C">
      <w:r>
        <w:separator/>
      </w:r>
    </w:p>
  </w:endnote>
  <w:endnote w:type="continuationSeparator" w:id="0">
    <w:p w14:paraId="4A9019F8" w14:textId="77777777" w:rsidR="00997883" w:rsidRDefault="0099788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11A9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CCE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3F8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3ECEF" w14:textId="77777777" w:rsidR="00997883" w:rsidRDefault="00997883" w:rsidP="00086E2C">
      <w:r>
        <w:separator/>
      </w:r>
    </w:p>
  </w:footnote>
  <w:footnote w:type="continuationSeparator" w:id="0">
    <w:p w14:paraId="266B1A65" w14:textId="77777777" w:rsidR="00997883" w:rsidRDefault="0099788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2C22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5567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32C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83"/>
    <w:rsid w:val="00086E2C"/>
    <w:rsid w:val="000A2E7A"/>
    <w:rsid w:val="002244B7"/>
    <w:rsid w:val="00314D94"/>
    <w:rsid w:val="00617568"/>
    <w:rsid w:val="006E68FA"/>
    <w:rsid w:val="008E2AE8"/>
    <w:rsid w:val="0099788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58238"/>
  <w15:chartTrackingRefBased/>
  <w15:docId w15:val="{BD83E2D0-2808-48D4-A844-65B08640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883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30</Words>
  <Characters>169</Characters>
  <Application>Microsoft Office Word</Application>
  <DocSecurity>0</DocSecurity>
  <Lines>8</Lines>
  <Paragraphs>4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2025-12-03T21:20:00Z</dcterms:created>
  <dcterms:modified xsi:type="dcterms:W3CDTF">2025-12-03T21:22:00Z</dcterms:modified>
</cp:coreProperties>
</file>