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CC2A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YARON</w:t>
      </w:r>
      <w:r>
        <w:rPr>
          <w:rFonts w:cs="Times New Roman"/>
          <w:szCs w:val="24"/>
          <w:lang w:val="en-GB"/>
        </w:rPr>
        <w:t xml:space="preserve">           (fl.1467)</w:t>
      </w:r>
    </w:p>
    <w:p w14:paraId="287C38DB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Mercer.</w:t>
      </w:r>
    </w:p>
    <w:p w14:paraId="409DFBFB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</w:p>
    <w:p w14:paraId="07D89E89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</w:p>
    <w:p w14:paraId="1C4692C9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>Richard Feltwell(q.v.) brought a plaint of trespass against him and 7 others.</w:t>
      </w:r>
    </w:p>
    <w:p w14:paraId="5A79F884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43FD572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</w:p>
    <w:p w14:paraId="6FEC22B2" w14:textId="77777777" w:rsidR="00DD0389" w:rsidRDefault="00DD0389" w:rsidP="00DD0389">
      <w:pPr>
        <w:pStyle w:val="NoSpacing"/>
        <w:rPr>
          <w:rFonts w:cs="Times New Roman"/>
          <w:szCs w:val="24"/>
          <w:lang w:val="en-GB"/>
        </w:rPr>
      </w:pPr>
    </w:p>
    <w:p w14:paraId="50FBEDEA" w14:textId="77777777" w:rsidR="00DD0389" w:rsidRPr="003E78C2" w:rsidRDefault="00DD0389" w:rsidP="00DD0389">
      <w:pPr>
        <w:pStyle w:val="NoSpacing"/>
      </w:pPr>
    </w:p>
    <w:p w14:paraId="64DE0E46" w14:textId="1FBE7A2F" w:rsidR="00BA00AB" w:rsidRPr="00EB3209" w:rsidRDefault="00DD03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October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4140" w14:textId="77777777" w:rsidR="00DD0389" w:rsidRDefault="00DD0389" w:rsidP="009139A6">
      <w:r>
        <w:separator/>
      </w:r>
    </w:p>
  </w:endnote>
  <w:endnote w:type="continuationSeparator" w:id="0">
    <w:p w14:paraId="49D1623F" w14:textId="77777777" w:rsidR="00DD0389" w:rsidRDefault="00DD03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0E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04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88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E9438" w14:textId="77777777" w:rsidR="00DD0389" w:rsidRDefault="00DD0389" w:rsidP="009139A6">
      <w:r>
        <w:separator/>
      </w:r>
    </w:p>
  </w:footnote>
  <w:footnote w:type="continuationSeparator" w:id="0">
    <w:p w14:paraId="3D888D53" w14:textId="77777777" w:rsidR="00DD0389" w:rsidRDefault="00DD03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50A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A7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B2F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8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95960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0389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63E97"/>
  <w15:chartTrackingRefBased/>
  <w15:docId w15:val="{CE4D473F-01E0-43D2-A8B2-C4E0CF1E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0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2025-10-02T07:53:00Z</dcterms:created>
  <dcterms:modified xsi:type="dcterms:W3CDTF">2025-10-02T07:54:00Z</dcterms:modified>
</cp:coreProperties>
</file>