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CF8EC" w14:textId="77777777" w:rsidR="004D39A4" w:rsidRDefault="004D39A4" w:rsidP="004D39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YARMOUTH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2C64503" w14:textId="77777777" w:rsidR="004D39A4" w:rsidRDefault="004D39A4" w:rsidP="004D39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Heckingham</w:t>
      </w:r>
      <w:proofErr w:type="spellEnd"/>
      <w:r>
        <w:rPr>
          <w:rFonts w:ascii="Times New Roman" w:hAnsi="Times New Roman" w:cs="Times New Roman"/>
        </w:rPr>
        <w:t>, Norfolk. Chaplain.</w:t>
      </w:r>
    </w:p>
    <w:p w14:paraId="0B523E50" w14:textId="77777777" w:rsidR="004D39A4" w:rsidRDefault="004D39A4" w:rsidP="004D39A4">
      <w:pPr>
        <w:rPr>
          <w:rFonts w:ascii="Times New Roman" w:hAnsi="Times New Roman" w:cs="Times New Roman"/>
        </w:rPr>
      </w:pPr>
    </w:p>
    <w:p w14:paraId="6D2D3BB5" w14:textId="77777777" w:rsidR="004D39A4" w:rsidRDefault="004D39A4" w:rsidP="004D39A4">
      <w:pPr>
        <w:rPr>
          <w:rFonts w:ascii="Times New Roman" w:hAnsi="Times New Roman" w:cs="Times New Roman"/>
        </w:rPr>
      </w:pPr>
    </w:p>
    <w:p w14:paraId="7B588BDF" w14:textId="77777777" w:rsidR="004D39A4" w:rsidRDefault="004D39A4" w:rsidP="004D39A4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Neuport</w:t>
      </w:r>
      <w:proofErr w:type="spellEnd"/>
      <w:r>
        <w:rPr>
          <w:rFonts w:ascii="Times New Roman" w:hAnsi="Times New Roman" w:cs="Times New Roman"/>
        </w:rPr>
        <w:t xml:space="preserve">(q.v.) brought a plaint of debt against him, William Jonson of Hales, Norfolk(q.v.), William </w:t>
      </w:r>
      <w:proofErr w:type="spellStart"/>
      <w:r>
        <w:rPr>
          <w:rFonts w:ascii="Times New Roman" w:hAnsi="Times New Roman" w:cs="Times New Roman"/>
        </w:rPr>
        <w:t>Geddyng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Lackford</w:t>
      </w:r>
      <w:proofErr w:type="spellEnd"/>
      <w:r>
        <w:rPr>
          <w:rFonts w:ascii="Times New Roman" w:hAnsi="Times New Roman" w:cs="Times New Roman"/>
        </w:rPr>
        <w:t xml:space="preserve">, Suffolk(q.v.), John </w:t>
      </w:r>
      <w:proofErr w:type="spellStart"/>
      <w:r>
        <w:rPr>
          <w:rFonts w:ascii="Times New Roman" w:hAnsi="Times New Roman" w:cs="Times New Roman"/>
        </w:rPr>
        <w:t>Goodwyn</w:t>
      </w:r>
      <w:proofErr w:type="spellEnd"/>
      <w:r>
        <w:rPr>
          <w:rFonts w:ascii="Times New Roman" w:hAnsi="Times New Roman" w:cs="Times New Roman"/>
        </w:rPr>
        <w:t xml:space="preserve"> of Hales(q.v.) and John </w:t>
      </w:r>
      <w:proofErr w:type="spellStart"/>
      <w:r>
        <w:rPr>
          <w:rFonts w:ascii="Times New Roman" w:hAnsi="Times New Roman" w:cs="Times New Roman"/>
        </w:rPr>
        <w:t>Meke</w:t>
      </w:r>
      <w:proofErr w:type="spellEnd"/>
      <w:r>
        <w:rPr>
          <w:rFonts w:ascii="Times New Roman" w:hAnsi="Times New Roman" w:cs="Times New Roman"/>
        </w:rPr>
        <w:t xml:space="preserve"> of Hales(q.v.).</w:t>
      </w:r>
    </w:p>
    <w:p w14:paraId="0EFAE81F" w14:textId="77777777" w:rsidR="004D39A4" w:rsidRDefault="004D39A4" w:rsidP="004D39A4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4A7AC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AA79559" w14:textId="77777777" w:rsidR="004D39A4" w:rsidRDefault="004D39A4" w:rsidP="004D39A4">
      <w:pPr>
        <w:rPr>
          <w:rFonts w:ascii="Times New Roman" w:hAnsi="Times New Roman" w:cs="Times New Roman"/>
        </w:rPr>
      </w:pPr>
    </w:p>
    <w:p w14:paraId="1A1957FE" w14:textId="77777777" w:rsidR="004D39A4" w:rsidRDefault="004D39A4" w:rsidP="004D39A4">
      <w:pPr>
        <w:rPr>
          <w:rFonts w:ascii="Times New Roman" w:hAnsi="Times New Roman" w:cs="Times New Roman"/>
        </w:rPr>
      </w:pPr>
    </w:p>
    <w:p w14:paraId="59516AE3" w14:textId="77777777" w:rsidR="004D39A4" w:rsidRDefault="004D39A4" w:rsidP="004D39A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July 2018</w:t>
      </w:r>
    </w:p>
    <w:p w14:paraId="1583075E" w14:textId="77777777" w:rsidR="006B2F86" w:rsidRPr="00E71FC3" w:rsidRDefault="004D39A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248CBC" w14:textId="77777777" w:rsidR="004D39A4" w:rsidRDefault="004D39A4" w:rsidP="00E71FC3">
      <w:r>
        <w:separator/>
      </w:r>
    </w:p>
  </w:endnote>
  <w:endnote w:type="continuationSeparator" w:id="0">
    <w:p w14:paraId="0D8917D8" w14:textId="77777777" w:rsidR="004D39A4" w:rsidRDefault="004D39A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C856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BE5A64" w14:textId="77777777" w:rsidR="004D39A4" w:rsidRDefault="004D39A4" w:rsidP="00E71FC3">
      <w:r>
        <w:separator/>
      </w:r>
    </w:p>
  </w:footnote>
  <w:footnote w:type="continuationSeparator" w:id="0">
    <w:p w14:paraId="2C4CF815" w14:textId="77777777" w:rsidR="004D39A4" w:rsidRDefault="004D39A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A4"/>
    <w:rsid w:val="001A7C09"/>
    <w:rsid w:val="004D39A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76C3B"/>
  <w15:chartTrackingRefBased/>
  <w15:docId w15:val="{DAA645E8-584C-4193-88B7-0C473CA7D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39A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D39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2018-08-01T20:04:00Z</dcterms:created>
  <dcterms:modified xsi:type="dcterms:W3CDTF">2018-08-01T20:04:00Z</dcterms:modified>
</cp:coreProperties>
</file>