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5A07C" w14:textId="77777777" w:rsidR="009444DA" w:rsidRDefault="009444DA" w:rsidP="0094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YARMAN</w:t>
      </w:r>
      <w:r>
        <w:rPr>
          <w:rFonts w:ascii="Times New Roman" w:hAnsi="Times New Roman" w:cs="Times New Roman"/>
        </w:rPr>
        <w:t xml:space="preserve">      (fl.1484)</w:t>
      </w:r>
    </w:p>
    <w:p w14:paraId="1BBA82E6" w14:textId="77777777" w:rsidR="009444DA" w:rsidRDefault="009444DA" w:rsidP="0094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14:paraId="5D3C80D4" w14:textId="77777777" w:rsidR="009444DA" w:rsidRDefault="009444DA" w:rsidP="009444DA">
      <w:pPr>
        <w:rPr>
          <w:rFonts w:ascii="Times New Roman" w:hAnsi="Times New Roman" w:cs="Times New Roman"/>
        </w:rPr>
      </w:pPr>
    </w:p>
    <w:p w14:paraId="75272598" w14:textId="77777777" w:rsidR="009444DA" w:rsidRDefault="009444DA" w:rsidP="009444DA">
      <w:pPr>
        <w:rPr>
          <w:rFonts w:ascii="Times New Roman" w:hAnsi="Times New Roman" w:cs="Times New Roman"/>
        </w:rPr>
      </w:pPr>
    </w:p>
    <w:p w14:paraId="79DA3D97" w14:textId="77777777" w:rsidR="009444DA" w:rsidRDefault="009444DA" w:rsidP="0094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Yong(q.v.) brought a plaint of debt against him, Robert </w:t>
      </w:r>
      <w:proofErr w:type="spellStart"/>
      <w:r>
        <w:rPr>
          <w:rFonts w:ascii="Times New Roman" w:hAnsi="Times New Roman" w:cs="Times New Roman"/>
        </w:rPr>
        <w:t>Geryng</w:t>
      </w:r>
      <w:proofErr w:type="spellEnd"/>
    </w:p>
    <w:p w14:paraId="4479AFFC" w14:textId="77777777" w:rsidR="009444DA" w:rsidRDefault="009444DA" w:rsidP="0094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London, carpenter(q.v.), Richard Clerk of Kidderminster,</w:t>
      </w:r>
    </w:p>
    <w:p w14:paraId="0B612034" w14:textId="77777777" w:rsidR="009444DA" w:rsidRDefault="009444DA" w:rsidP="0094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Worcestershire(q.v.), William </w:t>
      </w:r>
      <w:proofErr w:type="spellStart"/>
      <w:r>
        <w:rPr>
          <w:rFonts w:ascii="Times New Roman" w:hAnsi="Times New Roman" w:cs="Times New Roman"/>
        </w:rPr>
        <w:t>Hartlond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Upleadon</w:t>
      </w:r>
      <w:proofErr w:type="spellEnd"/>
      <w:r>
        <w:rPr>
          <w:rFonts w:ascii="Times New Roman" w:hAnsi="Times New Roman" w:cs="Times New Roman"/>
        </w:rPr>
        <w:t>, Gloucestershire(q.v.),</w:t>
      </w:r>
    </w:p>
    <w:p w14:paraId="281D3393" w14:textId="77777777" w:rsidR="009444DA" w:rsidRDefault="009444DA" w:rsidP="0094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Somnour</w:t>
      </w:r>
      <w:proofErr w:type="spellEnd"/>
      <w:r>
        <w:rPr>
          <w:rFonts w:ascii="Times New Roman" w:hAnsi="Times New Roman" w:cs="Times New Roman"/>
        </w:rPr>
        <w:t xml:space="preserve"> of Southwark, Surrey(q.v.), and his wife, Thomasina(q.v.).</w:t>
      </w:r>
    </w:p>
    <w:p w14:paraId="0350493A" w14:textId="77777777" w:rsidR="009444DA" w:rsidRDefault="009444DA" w:rsidP="0094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A15D9BD" w14:textId="77777777" w:rsidR="009444DA" w:rsidRDefault="009444DA" w:rsidP="009444DA">
      <w:pPr>
        <w:rPr>
          <w:rFonts w:ascii="Times New Roman" w:hAnsi="Times New Roman" w:cs="Times New Roman"/>
        </w:rPr>
      </w:pPr>
    </w:p>
    <w:p w14:paraId="734EECD2" w14:textId="77777777" w:rsidR="009444DA" w:rsidRDefault="009444DA" w:rsidP="009444DA">
      <w:pPr>
        <w:rPr>
          <w:rFonts w:ascii="Times New Roman" w:hAnsi="Times New Roman" w:cs="Times New Roman"/>
        </w:rPr>
      </w:pPr>
    </w:p>
    <w:p w14:paraId="35E017DF" w14:textId="77777777" w:rsidR="009444DA" w:rsidRDefault="009444DA" w:rsidP="0094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May 2019</w:t>
      </w:r>
    </w:p>
    <w:p w14:paraId="215A778F" w14:textId="77777777" w:rsidR="006B2F86" w:rsidRPr="00E71FC3" w:rsidRDefault="009444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332BB" w14:textId="77777777" w:rsidR="009444DA" w:rsidRDefault="009444DA" w:rsidP="00E71FC3">
      <w:r>
        <w:separator/>
      </w:r>
    </w:p>
  </w:endnote>
  <w:endnote w:type="continuationSeparator" w:id="0">
    <w:p w14:paraId="48934457" w14:textId="77777777" w:rsidR="009444DA" w:rsidRDefault="009444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D881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97E25" w14:textId="77777777" w:rsidR="009444DA" w:rsidRDefault="009444DA" w:rsidP="00E71FC3">
      <w:r>
        <w:separator/>
      </w:r>
    </w:p>
  </w:footnote>
  <w:footnote w:type="continuationSeparator" w:id="0">
    <w:p w14:paraId="2823BA42" w14:textId="77777777" w:rsidR="009444DA" w:rsidRDefault="009444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DA"/>
    <w:rsid w:val="001A7C09"/>
    <w:rsid w:val="00577BD5"/>
    <w:rsid w:val="00656CBA"/>
    <w:rsid w:val="006A1F77"/>
    <w:rsid w:val="00733BE7"/>
    <w:rsid w:val="009444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369BC"/>
  <w15:chartTrackingRefBased/>
  <w15:docId w15:val="{9509924A-0AA2-47BA-ACB0-945A2A84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4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444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2019-06-11T20:06:00Z</dcterms:created>
  <dcterms:modified xsi:type="dcterms:W3CDTF">2019-06-11T20:06:00Z</dcterms:modified>
</cp:coreProperties>
</file>