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C7D" w:rsidRDefault="00F83C7D" w:rsidP="00F83C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YARHAM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83C7D" w:rsidRDefault="00F83C7D" w:rsidP="00F83C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Hilderston</w:t>
      </w:r>
      <w:proofErr w:type="spellEnd"/>
      <w:r>
        <w:rPr>
          <w:rFonts w:ascii="Times New Roman" w:hAnsi="Times New Roman" w:cs="Times New Roman"/>
        </w:rPr>
        <w:t>, Norfolk. Husbandman.</w:t>
      </w:r>
    </w:p>
    <w:p w:rsidR="00F83C7D" w:rsidRDefault="00F83C7D" w:rsidP="00F83C7D">
      <w:pPr>
        <w:rPr>
          <w:rFonts w:ascii="Times New Roman" w:hAnsi="Times New Roman" w:cs="Times New Roman"/>
        </w:rPr>
      </w:pPr>
    </w:p>
    <w:p w:rsidR="00F83C7D" w:rsidRDefault="00F83C7D" w:rsidP="00F83C7D">
      <w:pPr>
        <w:rPr>
          <w:rFonts w:ascii="Times New Roman" w:hAnsi="Times New Roman" w:cs="Times New Roman"/>
        </w:rPr>
      </w:pPr>
    </w:p>
    <w:p w:rsidR="00F83C7D" w:rsidRDefault="00F83C7D" w:rsidP="00F83C7D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Unknown Broun(q.v.) brought a plaint of debt against him, Thomas West of Holt(q.v.), John </w:t>
      </w:r>
      <w:proofErr w:type="spellStart"/>
      <w:r>
        <w:rPr>
          <w:rFonts w:ascii="Times New Roman" w:hAnsi="Times New Roman" w:cs="Times New Roman"/>
        </w:rPr>
        <w:t>Makke</w:t>
      </w:r>
      <w:proofErr w:type="spellEnd"/>
      <w:r>
        <w:rPr>
          <w:rFonts w:ascii="Times New Roman" w:hAnsi="Times New Roman" w:cs="Times New Roman"/>
        </w:rPr>
        <w:t xml:space="preserve"> of Holt(q.v.), John Gresham of Holt(q.v.) </w:t>
      </w:r>
    </w:p>
    <w:p w:rsidR="00F83C7D" w:rsidRDefault="00F83C7D" w:rsidP="00F83C7D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Robert </w:t>
      </w:r>
      <w:proofErr w:type="spellStart"/>
      <w:r>
        <w:rPr>
          <w:rFonts w:ascii="Times New Roman" w:hAnsi="Times New Roman" w:cs="Times New Roman"/>
        </w:rPr>
        <w:t>Botilsham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Cley</w:t>
      </w:r>
      <w:proofErr w:type="spellEnd"/>
      <w:r>
        <w:rPr>
          <w:rFonts w:ascii="Times New Roman" w:hAnsi="Times New Roman" w:cs="Times New Roman"/>
        </w:rPr>
        <w:t xml:space="preserve"> next the Sea(q.v.).</w:t>
      </w:r>
    </w:p>
    <w:p w:rsidR="00F83C7D" w:rsidRDefault="00F83C7D" w:rsidP="00F83C7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F83C7D" w:rsidRDefault="00F83C7D" w:rsidP="00F83C7D">
      <w:pPr>
        <w:rPr>
          <w:rFonts w:ascii="Times New Roman" w:hAnsi="Times New Roman" w:cs="Times New Roman"/>
        </w:rPr>
      </w:pPr>
    </w:p>
    <w:p w:rsidR="00F83C7D" w:rsidRDefault="00F83C7D" w:rsidP="00F83C7D">
      <w:pPr>
        <w:rPr>
          <w:rFonts w:ascii="Times New Roman" w:hAnsi="Times New Roman" w:cs="Times New Roman"/>
        </w:rPr>
      </w:pPr>
    </w:p>
    <w:p w:rsidR="00F83C7D" w:rsidRDefault="00F83C7D" w:rsidP="00F83C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April 2017</w:t>
      </w:r>
    </w:p>
    <w:p w:rsidR="006B2F86" w:rsidRPr="00E71FC3" w:rsidRDefault="00F83C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3C7D" w:rsidRDefault="00F83C7D" w:rsidP="00E71FC3">
      <w:r>
        <w:separator/>
      </w:r>
    </w:p>
  </w:endnote>
  <w:endnote w:type="continuationSeparator" w:id="0">
    <w:p w:rsidR="00F83C7D" w:rsidRDefault="00F83C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3C7D" w:rsidRDefault="00F83C7D" w:rsidP="00E71FC3">
      <w:r>
        <w:separator/>
      </w:r>
    </w:p>
  </w:footnote>
  <w:footnote w:type="continuationSeparator" w:id="0">
    <w:p w:rsidR="00F83C7D" w:rsidRDefault="00F83C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C7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75CC19-9A2A-41B5-8FAD-1E584DE6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83C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2017-04-25T20:48:00Z</dcterms:created>
  <dcterms:modified xsi:type="dcterms:W3CDTF">2017-04-25T20:48:00Z</dcterms:modified>
</cp:coreProperties>
</file>