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4141D" w14:textId="77777777" w:rsidR="005D0004" w:rsidRDefault="005D0004" w:rsidP="005D0004">
      <w:pPr>
        <w:pStyle w:val="NoSpacing"/>
        <w:jc w:val="both"/>
      </w:pPr>
      <w:r>
        <w:rPr>
          <w:u w:val="single"/>
        </w:rPr>
        <w:t>Thomas YAREM</w:t>
      </w:r>
      <w:r>
        <w:t xml:space="preserve">      (fl.1483)</w:t>
      </w:r>
    </w:p>
    <w:p w14:paraId="6044764C" w14:textId="77777777" w:rsidR="005D0004" w:rsidRDefault="005D0004" w:rsidP="005D0004">
      <w:pPr>
        <w:pStyle w:val="NoSpacing"/>
        <w:jc w:val="both"/>
      </w:pPr>
      <w:r>
        <w:t>Prior of Newburgh Priory.</w:t>
      </w:r>
    </w:p>
    <w:p w14:paraId="3D7B32AD" w14:textId="77777777" w:rsidR="005D0004" w:rsidRDefault="005D0004" w:rsidP="005D0004">
      <w:pPr>
        <w:pStyle w:val="NoSpacing"/>
        <w:jc w:val="both"/>
      </w:pPr>
    </w:p>
    <w:p w14:paraId="3A53F45C" w14:textId="77777777" w:rsidR="005D0004" w:rsidRDefault="005D0004" w:rsidP="005D0004">
      <w:pPr>
        <w:pStyle w:val="NoSpacing"/>
        <w:jc w:val="both"/>
      </w:pPr>
    </w:p>
    <w:p w14:paraId="41D23B46" w14:textId="77777777" w:rsidR="005D0004" w:rsidRDefault="005D0004" w:rsidP="005D0004">
      <w:pPr>
        <w:pStyle w:val="NoSpacing"/>
        <w:jc w:val="both"/>
      </w:pPr>
      <w:r>
        <w:t>15 Jun.1483</w:t>
      </w:r>
      <w:r>
        <w:tab/>
        <w:t>Further to the visitation of the Priory, he was told that he and the convent</w:t>
      </w:r>
    </w:p>
    <w:p w14:paraId="3938BBB4" w14:textId="77777777" w:rsidR="005D0004" w:rsidRDefault="005D0004" w:rsidP="005D0004">
      <w:pPr>
        <w:pStyle w:val="NoSpacing"/>
        <w:jc w:val="both"/>
      </w:pPr>
      <w:r>
        <w:tab/>
      </w:r>
      <w:r>
        <w:tab/>
        <w:t>were told to exhibit due unity, charity and brotherly conduct. The Priory</w:t>
      </w:r>
    </w:p>
    <w:p w14:paraId="5085C8F9" w14:textId="77777777" w:rsidR="005D0004" w:rsidRDefault="005D0004" w:rsidP="005D0004">
      <w:pPr>
        <w:pStyle w:val="NoSpacing"/>
        <w:jc w:val="both"/>
      </w:pPr>
      <w:r>
        <w:tab/>
      </w:r>
      <w:r>
        <w:tab/>
        <w:t>was found to be badly administered and dilapidate for want of repair.</w:t>
      </w:r>
    </w:p>
    <w:p w14:paraId="377BD778" w14:textId="77777777" w:rsidR="005D0004" w:rsidRDefault="005D0004" w:rsidP="005D0004">
      <w:pPr>
        <w:pStyle w:val="NoSpacing"/>
      </w:pPr>
      <w:r>
        <w:tab/>
      </w:r>
      <w:r>
        <w:tab/>
        <w:t>(“The Register of Thomas Rotherham, Archbishop of York 1480-1500</w:t>
      </w:r>
    </w:p>
    <w:p w14:paraId="2505D65C" w14:textId="77777777" w:rsidR="005D0004" w:rsidRDefault="005D0004" w:rsidP="005D0004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p.34)</w:t>
      </w:r>
    </w:p>
    <w:p w14:paraId="6BFD5100" w14:textId="77777777" w:rsidR="005D0004" w:rsidRDefault="005D0004" w:rsidP="005D0004">
      <w:pPr>
        <w:pStyle w:val="NoSpacing"/>
        <w:jc w:val="both"/>
      </w:pPr>
    </w:p>
    <w:p w14:paraId="70195513" w14:textId="77777777" w:rsidR="005D0004" w:rsidRDefault="005D0004" w:rsidP="005D0004">
      <w:pPr>
        <w:pStyle w:val="NoSpacing"/>
        <w:jc w:val="both"/>
      </w:pPr>
    </w:p>
    <w:p w14:paraId="16E19F48" w14:textId="77777777" w:rsidR="005D0004" w:rsidRDefault="005D0004" w:rsidP="005D0004">
      <w:pPr>
        <w:pStyle w:val="NoSpacing"/>
        <w:jc w:val="both"/>
      </w:pPr>
      <w:r>
        <w:t>8 July 2019</w:t>
      </w:r>
    </w:p>
    <w:p w14:paraId="4E830630" w14:textId="77777777" w:rsidR="006B2F86" w:rsidRPr="00E71FC3" w:rsidRDefault="005D00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8D5BC" w14:textId="77777777" w:rsidR="005D0004" w:rsidRDefault="005D0004" w:rsidP="00E71FC3">
      <w:pPr>
        <w:spacing w:after="0" w:line="240" w:lineRule="auto"/>
      </w:pPr>
      <w:r>
        <w:separator/>
      </w:r>
    </w:p>
  </w:endnote>
  <w:endnote w:type="continuationSeparator" w:id="0">
    <w:p w14:paraId="3BF9C1F7" w14:textId="77777777" w:rsidR="005D0004" w:rsidRDefault="005D00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871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144F8" w14:textId="77777777" w:rsidR="005D0004" w:rsidRDefault="005D0004" w:rsidP="00E71FC3">
      <w:pPr>
        <w:spacing w:after="0" w:line="240" w:lineRule="auto"/>
      </w:pPr>
      <w:r>
        <w:separator/>
      </w:r>
    </w:p>
  </w:footnote>
  <w:footnote w:type="continuationSeparator" w:id="0">
    <w:p w14:paraId="3E193FA3" w14:textId="77777777" w:rsidR="005D0004" w:rsidRDefault="005D00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04"/>
    <w:rsid w:val="001A7C09"/>
    <w:rsid w:val="00577BD5"/>
    <w:rsid w:val="005D000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975B"/>
  <w15:chartTrackingRefBased/>
  <w15:docId w15:val="{99C4A6C7-0D84-4B7E-A747-EE976F30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2019-07-19T20:53:00Z</dcterms:created>
  <dcterms:modified xsi:type="dcterms:W3CDTF">2019-07-19T20:54:00Z</dcterms:modified>
</cp:coreProperties>
</file>