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97D8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YAREHAM</w:t>
      </w:r>
      <w:r>
        <w:rPr>
          <w:rFonts w:ascii="Times New Roman" w:hAnsi="Times New Roman" w:cs="Times New Roman"/>
        </w:rPr>
        <w:t xml:space="preserve">        (fl.1483)</w:t>
      </w:r>
    </w:p>
    <w:p w14:paraId="18B6FF01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Hindolveston</w:t>
      </w:r>
      <w:proofErr w:type="spellEnd"/>
      <w:r>
        <w:rPr>
          <w:rFonts w:ascii="Times New Roman" w:hAnsi="Times New Roman" w:cs="Times New Roman"/>
        </w:rPr>
        <w:t>, Norfolk. Carpenter.</w:t>
      </w:r>
    </w:p>
    <w:p w14:paraId="3F61926B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</w:p>
    <w:p w14:paraId="1D3AF089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</w:p>
    <w:p w14:paraId="792A6D31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Spark of London, draper(q.v.), brought a plaint of debt against him</w:t>
      </w:r>
    </w:p>
    <w:p w14:paraId="6BABDE32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3 others.</w:t>
      </w:r>
    </w:p>
    <w:p w14:paraId="3B78057F" w14:textId="77777777" w:rsidR="008B5C4D" w:rsidRDefault="008B5C4D" w:rsidP="008B5C4D">
      <w:pPr>
        <w:pStyle w:val="NoSpacing"/>
        <w:ind w:left="720" w:firstLine="720"/>
        <w:jc w:val="both"/>
        <w:rPr>
          <w:rFonts w:ascii="Times New Roman" w:hAnsi="Times New Roman" w:cs="Times New Roman"/>
        </w:rPr>
      </w:pP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0677B12E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</w:p>
    <w:p w14:paraId="38D4F599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</w:p>
    <w:p w14:paraId="5CDEB7C9" w14:textId="77777777" w:rsidR="008B5C4D" w:rsidRDefault="008B5C4D" w:rsidP="008B5C4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December 2025</w:t>
      </w:r>
    </w:p>
    <w:p w14:paraId="2DFFF52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870E5" w14:textId="77777777" w:rsidR="00FA53CF" w:rsidRDefault="00FA53CF" w:rsidP="00086E2C">
      <w:pPr>
        <w:spacing w:after="0" w:line="240" w:lineRule="auto"/>
      </w:pPr>
      <w:r>
        <w:separator/>
      </w:r>
    </w:p>
  </w:endnote>
  <w:endnote w:type="continuationSeparator" w:id="0">
    <w:p w14:paraId="096EEACA" w14:textId="77777777" w:rsidR="00FA53CF" w:rsidRDefault="00FA53C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C8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D325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4B0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1C84" w14:textId="77777777" w:rsidR="00FA53CF" w:rsidRDefault="00FA53CF" w:rsidP="00086E2C">
      <w:pPr>
        <w:spacing w:after="0" w:line="240" w:lineRule="auto"/>
      </w:pPr>
      <w:r>
        <w:separator/>
      </w:r>
    </w:p>
  </w:footnote>
  <w:footnote w:type="continuationSeparator" w:id="0">
    <w:p w14:paraId="1C66A6E7" w14:textId="77777777" w:rsidR="00FA53CF" w:rsidRDefault="00FA53C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90C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CA6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8C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4D"/>
    <w:rsid w:val="00086E2C"/>
    <w:rsid w:val="000A2E7A"/>
    <w:rsid w:val="002244B7"/>
    <w:rsid w:val="00314D94"/>
    <w:rsid w:val="00617568"/>
    <w:rsid w:val="006E68FA"/>
    <w:rsid w:val="008B5C4D"/>
    <w:rsid w:val="00DA69AE"/>
    <w:rsid w:val="00ED3A55"/>
    <w:rsid w:val="00F479D0"/>
    <w:rsid w:val="00FA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3DF04"/>
  <w15:chartTrackingRefBased/>
  <w15:docId w15:val="{54E6A3CB-3F89-491D-B8CD-E7F168E9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B5C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220</Characters>
  <Application>Microsoft Office Word</Application>
  <DocSecurity>0</DocSecurity>
  <Lines>10</Lines>
  <Paragraphs>6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2025-12-11T11:46:00Z</dcterms:created>
  <dcterms:modified xsi:type="dcterms:W3CDTF">2025-12-11T11:47:00Z</dcterms:modified>
</cp:coreProperties>
</file>