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D3CAE" w14:textId="77777777" w:rsidR="004A0360" w:rsidRDefault="004A0360" w:rsidP="004A036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de YARE</w:t>
      </w:r>
      <w:r>
        <w:rPr>
          <w:rFonts w:cs="Times New Roman"/>
          <w:szCs w:val="24"/>
          <w:lang w:val="en-GB"/>
        </w:rPr>
        <w:t xml:space="preserve">       (fl.1460)</w:t>
      </w:r>
    </w:p>
    <w:p w14:paraId="1E9DA100" w14:textId="77777777" w:rsidR="004A0360" w:rsidRDefault="004A0360" w:rsidP="004A036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York. Bowyer, fletcher.</w:t>
      </w:r>
    </w:p>
    <w:p w14:paraId="203642E9" w14:textId="77777777" w:rsidR="004A0360" w:rsidRDefault="004A0360" w:rsidP="004A0360">
      <w:pPr>
        <w:pStyle w:val="NoSpacing"/>
        <w:rPr>
          <w:rFonts w:cs="Times New Roman"/>
          <w:szCs w:val="24"/>
          <w:lang w:val="en-GB"/>
        </w:rPr>
      </w:pPr>
    </w:p>
    <w:p w14:paraId="5CB1AA2D" w14:textId="77777777" w:rsidR="004A0360" w:rsidRDefault="004A0360" w:rsidP="004A0360">
      <w:pPr>
        <w:pStyle w:val="NoSpacing"/>
        <w:rPr>
          <w:rFonts w:cs="Times New Roman"/>
          <w:szCs w:val="24"/>
          <w:lang w:val="en-GB"/>
        </w:rPr>
      </w:pPr>
    </w:p>
    <w:p w14:paraId="26DA6FC5" w14:textId="77777777" w:rsidR="004A0360" w:rsidRDefault="004A0360" w:rsidP="004A036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The King indicted him and 14 others for felony and trespass.</w:t>
      </w:r>
    </w:p>
    <w:p w14:paraId="24FE8FDE" w14:textId="77777777" w:rsidR="004A0360" w:rsidRDefault="004A0360" w:rsidP="004A036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  ( https://waalt.uh.edu/index.php/KB27/795 )</w:t>
      </w:r>
    </w:p>
    <w:p w14:paraId="54E1ED12" w14:textId="77777777" w:rsidR="004A0360" w:rsidRDefault="004A0360" w:rsidP="004A0360">
      <w:pPr>
        <w:pStyle w:val="NoSpacing"/>
        <w:rPr>
          <w:rFonts w:cs="Times New Roman"/>
          <w:szCs w:val="24"/>
          <w:lang w:val="en-GB"/>
        </w:rPr>
      </w:pPr>
    </w:p>
    <w:p w14:paraId="7A50B8EE" w14:textId="77777777" w:rsidR="004A0360" w:rsidRDefault="004A0360" w:rsidP="004A0360">
      <w:pPr>
        <w:pStyle w:val="NoSpacing"/>
        <w:rPr>
          <w:rFonts w:cs="Times New Roman"/>
          <w:szCs w:val="24"/>
          <w:lang w:val="en-GB"/>
        </w:rPr>
      </w:pPr>
    </w:p>
    <w:p w14:paraId="0B8DE1A9" w14:textId="75671A00" w:rsidR="00BA00AB" w:rsidRPr="00EB3209" w:rsidRDefault="004A036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September 2025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A828E" w14:textId="77777777" w:rsidR="004A0360" w:rsidRDefault="004A0360" w:rsidP="009139A6">
      <w:r>
        <w:separator/>
      </w:r>
    </w:p>
  </w:endnote>
  <w:endnote w:type="continuationSeparator" w:id="0">
    <w:p w14:paraId="1FDFCF9F" w14:textId="77777777" w:rsidR="004A0360" w:rsidRDefault="004A03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EB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38D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966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50321" w14:textId="77777777" w:rsidR="004A0360" w:rsidRDefault="004A0360" w:rsidP="009139A6">
      <w:r>
        <w:separator/>
      </w:r>
    </w:p>
  </w:footnote>
  <w:footnote w:type="continuationSeparator" w:id="0">
    <w:p w14:paraId="7B9A60E8" w14:textId="77777777" w:rsidR="004A0360" w:rsidRDefault="004A03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0C4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26B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CE6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60"/>
    <w:rsid w:val="000666E0"/>
    <w:rsid w:val="000A2E7A"/>
    <w:rsid w:val="001307AC"/>
    <w:rsid w:val="00190DFA"/>
    <w:rsid w:val="002510B7"/>
    <w:rsid w:val="00270799"/>
    <w:rsid w:val="002737D5"/>
    <w:rsid w:val="00357E4A"/>
    <w:rsid w:val="004A0360"/>
    <w:rsid w:val="005C130B"/>
    <w:rsid w:val="00720B69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9DCE4"/>
  <w15:chartTrackingRefBased/>
  <w15:docId w15:val="{74E87F36-EF93-40BA-807F-C7C02D785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2025-09-07T18:42:00Z</dcterms:created>
  <dcterms:modified xsi:type="dcterms:W3CDTF">2025-09-07T18:42:00Z</dcterms:modified>
</cp:coreProperties>
</file>