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FF76" w14:textId="77777777" w:rsidR="00015E41" w:rsidRDefault="00015E41" w:rsidP="00015E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YARDINGTON</w:t>
      </w:r>
      <w:r>
        <w:rPr>
          <w:rFonts w:cs="Times New Roman"/>
          <w:szCs w:val="24"/>
        </w:rPr>
        <w:t xml:space="preserve">       (fl.1464)</w:t>
      </w:r>
    </w:p>
    <w:p w14:paraId="275D04F8" w14:textId="77777777" w:rsidR="00015E41" w:rsidRDefault="00015E41" w:rsidP="00015E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Worcester. Glasier.</w:t>
      </w:r>
    </w:p>
    <w:p w14:paraId="3694734A" w14:textId="77777777" w:rsidR="00015E41" w:rsidRDefault="00015E41" w:rsidP="00015E41">
      <w:pPr>
        <w:pStyle w:val="NoSpacing"/>
        <w:rPr>
          <w:rFonts w:cs="Times New Roman"/>
          <w:szCs w:val="24"/>
        </w:rPr>
      </w:pPr>
    </w:p>
    <w:p w14:paraId="7817A583" w14:textId="77777777" w:rsidR="00015E41" w:rsidRDefault="00015E41" w:rsidP="00015E41">
      <w:pPr>
        <w:pStyle w:val="NoSpacing"/>
        <w:rPr>
          <w:rFonts w:cs="Times New Roman"/>
          <w:szCs w:val="24"/>
        </w:rPr>
      </w:pPr>
    </w:p>
    <w:p w14:paraId="3E35854E" w14:textId="77777777" w:rsidR="00015E41" w:rsidRDefault="00015E41" w:rsidP="00015E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The King indicted him for trespass.</w:t>
      </w:r>
    </w:p>
    <w:p w14:paraId="2647DEC6" w14:textId="77777777" w:rsidR="00015E41" w:rsidRDefault="00015E41" w:rsidP="00015E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D4C3E">
          <w:rPr>
            <w:rStyle w:val="Hyperlink"/>
            <w:rFonts w:cs="Times New Roman"/>
            <w:szCs w:val="24"/>
          </w:rPr>
          <w:t>https://waalt.uh.edu/index.php/KB27/811</w:t>
        </w:r>
      </w:hyperlink>
      <w:r>
        <w:rPr>
          <w:rFonts w:cs="Times New Roman"/>
          <w:szCs w:val="24"/>
        </w:rPr>
        <w:t xml:space="preserve"> )</w:t>
      </w:r>
    </w:p>
    <w:p w14:paraId="2E3A18D0" w14:textId="77777777" w:rsidR="00015E41" w:rsidRDefault="00015E41" w:rsidP="00015E41">
      <w:pPr>
        <w:pStyle w:val="NoSpacing"/>
        <w:rPr>
          <w:rFonts w:cs="Times New Roman"/>
          <w:szCs w:val="24"/>
        </w:rPr>
      </w:pPr>
    </w:p>
    <w:p w14:paraId="05D6B6F6" w14:textId="77777777" w:rsidR="00015E41" w:rsidRDefault="00015E41" w:rsidP="00015E41">
      <w:pPr>
        <w:pStyle w:val="NoSpacing"/>
        <w:rPr>
          <w:rFonts w:cs="Times New Roman"/>
          <w:szCs w:val="24"/>
        </w:rPr>
      </w:pPr>
    </w:p>
    <w:p w14:paraId="1935B537" w14:textId="77777777" w:rsidR="00015E41" w:rsidRDefault="00015E41" w:rsidP="00015E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2025</w:t>
      </w:r>
    </w:p>
    <w:p w14:paraId="613B670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4E45B" w14:textId="77777777" w:rsidR="00015E41" w:rsidRDefault="00015E41" w:rsidP="00086E2C">
      <w:pPr>
        <w:spacing w:after="0" w:line="240" w:lineRule="auto"/>
      </w:pPr>
      <w:r>
        <w:separator/>
      </w:r>
    </w:p>
  </w:endnote>
  <w:endnote w:type="continuationSeparator" w:id="0">
    <w:p w14:paraId="2C01085C" w14:textId="77777777" w:rsidR="00015E41" w:rsidRDefault="00015E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C24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F15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9C1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74D01" w14:textId="77777777" w:rsidR="00015E41" w:rsidRDefault="00015E41" w:rsidP="00086E2C">
      <w:pPr>
        <w:spacing w:after="0" w:line="240" w:lineRule="auto"/>
      </w:pPr>
      <w:r>
        <w:separator/>
      </w:r>
    </w:p>
  </w:footnote>
  <w:footnote w:type="continuationSeparator" w:id="0">
    <w:p w14:paraId="6BB3BCAF" w14:textId="77777777" w:rsidR="00015E41" w:rsidRDefault="00015E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0D8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2D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AC6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E41"/>
    <w:rsid w:val="00015E41"/>
    <w:rsid w:val="00086E2C"/>
    <w:rsid w:val="000A2E7A"/>
    <w:rsid w:val="002244B7"/>
    <w:rsid w:val="00314D94"/>
    <w:rsid w:val="005A0E89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6B148"/>
  <w15:chartTrackingRefBased/>
  <w15:docId w15:val="{657100B5-069B-43A7-9B6E-FC5BA45A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15E4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15E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193</Characters>
  <Application>Microsoft Office Word</Application>
  <DocSecurity>0</DocSecurity>
  <Lines>11</Lines>
  <Paragraphs>6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2025-11-15T22:36:00Z</dcterms:created>
  <dcterms:modified xsi:type="dcterms:W3CDTF">2025-11-15T22:37:00Z</dcterms:modified>
</cp:coreProperties>
</file>