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1D7" w:rsidRDefault="001851D7" w:rsidP="001851D7">
      <w:pPr>
        <w:pStyle w:val="NoSpacing"/>
      </w:pPr>
      <w:r>
        <w:rPr>
          <w:u w:val="single"/>
        </w:rPr>
        <w:t>John YARDALE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1851D7" w:rsidRDefault="001851D7" w:rsidP="001851D7">
      <w:pPr>
        <w:pStyle w:val="NoSpacing"/>
      </w:pPr>
    </w:p>
    <w:p w:rsidR="001851D7" w:rsidRDefault="001851D7" w:rsidP="001851D7">
      <w:pPr>
        <w:pStyle w:val="NoSpacing"/>
      </w:pPr>
    </w:p>
    <w:p w:rsidR="001851D7" w:rsidRDefault="001851D7" w:rsidP="001851D7">
      <w:pPr>
        <w:pStyle w:val="NoSpacing"/>
      </w:pPr>
      <w:r>
        <w:t>19 Jul.1434</w:t>
      </w:r>
      <w:r>
        <w:tab/>
        <w:t xml:space="preserve">He was a juror on the inquisition post mortem held in Barking, Essex, </w:t>
      </w:r>
    </w:p>
    <w:p w:rsidR="001851D7" w:rsidRDefault="001851D7" w:rsidP="001851D7">
      <w:pPr>
        <w:pStyle w:val="NoSpacing"/>
      </w:pPr>
      <w:r>
        <w:tab/>
      </w:r>
      <w:r>
        <w:tab/>
        <w:t>into the lands of the late Sir Walter de la Pole(q.v.).</w:t>
      </w:r>
    </w:p>
    <w:p w:rsidR="001851D7" w:rsidRDefault="001851D7" w:rsidP="001851D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24-206)</w:t>
      </w:r>
    </w:p>
    <w:p w:rsidR="001851D7" w:rsidRDefault="001851D7" w:rsidP="001851D7">
      <w:pPr>
        <w:pStyle w:val="NoSpacing"/>
      </w:pPr>
    </w:p>
    <w:p w:rsidR="001851D7" w:rsidRDefault="001851D7" w:rsidP="001851D7">
      <w:pPr>
        <w:pStyle w:val="NoSpacing"/>
      </w:pPr>
    </w:p>
    <w:p w:rsidR="001851D7" w:rsidRPr="00436378" w:rsidRDefault="001851D7" w:rsidP="001851D7">
      <w:pPr>
        <w:pStyle w:val="NoSpacing"/>
      </w:pPr>
      <w:r>
        <w:t>11 August 2016</w:t>
      </w:r>
    </w:p>
    <w:p w:rsidR="006B2F86" w:rsidRPr="001851D7" w:rsidRDefault="001851D7" w:rsidP="00E71FC3">
      <w:pPr>
        <w:pStyle w:val="NoSpacing"/>
      </w:pPr>
      <w:bookmarkStart w:id="0" w:name="_GoBack"/>
      <w:bookmarkEnd w:id="0"/>
    </w:p>
    <w:sectPr w:rsidR="006B2F86" w:rsidRPr="001851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1D7" w:rsidRDefault="001851D7" w:rsidP="00E71FC3">
      <w:pPr>
        <w:spacing w:after="0" w:line="240" w:lineRule="auto"/>
      </w:pPr>
      <w:r>
        <w:separator/>
      </w:r>
    </w:p>
  </w:endnote>
  <w:endnote w:type="continuationSeparator" w:id="0">
    <w:p w:rsidR="001851D7" w:rsidRDefault="001851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1D7" w:rsidRDefault="001851D7" w:rsidP="00E71FC3">
      <w:pPr>
        <w:spacing w:after="0" w:line="240" w:lineRule="auto"/>
      </w:pPr>
      <w:r>
        <w:separator/>
      </w:r>
    </w:p>
  </w:footnote>
  <w:footnote w:type="continuationSeparator" w:id="0">
    <w:p w:rsidR="001851D7" w:rsidRDefault="001851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1D7"/>
    <w:rsid w:val="001851D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6DA52"/>
  <w15:chartTrackingRefBased/>
  <w15:docId w15:val="{B6D6DFDB-D88A-4745-ABDC-A5381FA44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2016-08-11T15:19:00Z</dcterms:created>
  <dcterms:modified xsi:type="dcterms:W3CDTF">2016-08-11T15:20:00Z</dcterms:modified>
</cp:coreProperties>
</file>