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F73B7" w14:textId="77777777" w:rsidR="001F2531" w:rsidRDefault="001F2531" w:rsidP="001F253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YARBOROUGH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fl.1445-9)</w:t>
      </w:r>
    </w:p>
    <w:p w14:paraId="5E2724EC" w14:textId="77777777" w:rsidR="001F2531" w:rsidRDefault="001F2531" w:rsidP="001F253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Cambridge University.</w:t>
      </w:r>
    </w:p>
    <w:p w14:paraId="1EC04BE0" w14:textId="77777777" w:rsidR="001F2531" w:rsidRDefault="001F2531" w:rsidP="001F2531">
      <w:pPr>
        <w:pStyle w:val="NoSpacing"/>
        <w:rPr>
          <w:rFonts w:cs="Times New Roman"/>
          <w:szCs w:val="24"/>
        </w:rPr>
      </w:pPr>
    </w:p>
    <w:p w14:paraId="522B978E" w14:textId="77777777" w:rsidR="001F2531" w:rsidRDefault="001F2531" w:rsidP="001F2531">
      <w:pPr>
        <w:pStyle w:val="NoSpacing"/>
        <w:rPr>
          <w:rFonts w:cs="Times New Roman"/>
          <w:szCs w:val="24"/>
        </w:rPr>
      </w:pPr>
    </w:p>
    <w:p w14:paraId="6D6211DA" w14:textId="77777777" w:rsidR="001F2531" w:rsidRDefault="001F2531" w:rsidP="001F253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1445</w:t>
      </w:r>
      <w:r>
        <w:rPr>
          <w:rFonts w:cs="Times New Roman"/>
          <w:szCs w:val="24"/>
        </w:rPr>
        <w:tab/>
        <w:t>He was admitted at King’s Hall as a scholar from Eton.</w:t>
      </w:r>
    </w:p>
    <w:p w14:paraId="6653CE48" w14:textId="77777777" w:rsidR="001F2531" w:rsidRDefault="001F2531" w:rsidP="001F253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667BE3">
        <w:rPr>
          <w:rFonts w:cs="Times New Roman"/>
          <w:szCs w:val="24"/>
        </w:rPr>
        <w:t>(Alumni Cantab. vol.1 part 4 p.</w:t>
      </w:r>
      <w:r>
        <w:rPr>
          <w:rFonts w:cs="Times New Roman"/>
          <w:szCs w:val="24"/>
        </w:rPr>
        <w:t>486)</w:t>
      </w:r>
    </w:p>
    <w:p w14:paraId="381D8430" w14:textId="77777777" w:rsidR="001F2531" w:rsidRDefault="001F2531" w:rsidP="001F253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1449</w:t>
      </w:r>
      <w:r>
        <w:rPr>
          <w:rFonts w:cs="Times New Roman"/>
          <w:szCs w:val="24"/>
        </w:rPr>
        <w:tab/>
        <w:t>B.A.    (ibid.)</w:t>
      </w:r>
    </w:p>
    <w:p w14:paraId="5F64EBB8" w14:textId="77777777" w:rsidR="001F2531" w:rsidRDefault="001F2531" w:rsidP="001F2531">
      <w:pPr>
        <w:pStyle w:val="NoSpacing"/>
        <w:rPr>
          <w:rFonts w:cs="Times New Roman"/>
          <w:szCs w:val="24"/>
        </w:rPr>
      </w:pPr>
    </w:p>
    <w:p w14:paraId="3DB3DA38" w14:textId="77777777" w:rsidR="001F2531" w:rsidRDefault="001F2531" w:rsidP="001F2531">
      <w:pPr>
        <w:pStyle w:val="NoSpacing"/>
        <w:rPr>
          <w:rFonts w:cs="Times New Roman"/>
          <w:szCs w:val="24"/>
        </w:rPr>
      </w:pPr>
    </w:p>
    <w:p w14:paraId="37C77128" w14:textId="77777777" w:rsidR="001F2531" w:rsidRDefault="001F2531" w:rsidP="001F253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February 2023</w:t>
      </w:r>
    </w:p>
    <w:p w14:paraId="35119CD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3B8B37" w14:textId="77777777" w:rsidR="001F2531" w:rsidRDefault="001F2531" w:rsidP="009139A6">
      <w:r>
        <w:separator/>
      </w:r>
    </w:p>
  </w:endnote>
  <w:endnote w:type="continuationSeparator" w:id="0">
    <w:p w14:paraId="7823B00C" w14:textId="77777777" w:rsidR="001F2531" w:rsidRDefault="001F253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7ABB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A1E4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0A46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3509F2" w14:textId="77777777" w:rsidR="001F2531" w:rsidRDefault="001F2531" w:rsidP="009139A6">
      <w:r>
        <w:separator/>
      </w:r>
    </w:p>
  </w:footnote>
  <w:footnote w:type="continuationSeparator" w:id="0">
    <w:p w14:paraId="0DB5C489" w14:textId="77777777" w:rsidR="001F2531" w:rsidRDefault="001F253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91EE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F325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CAFF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531"/>
    <w:rsid w:val="000666E0"/>
    <w:rsid w:val="001F2531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21970E"/>
  <w15:chartTrackingRefBased/>
  <w15:docId w15:val="{168AABE3-316B-42FE-87F8-A8E0ED39D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2024-02-22T07:36:00Z</dcterms:created>
  <dcterms:modified xsi:type="dcterms:W3CDTF">2024-02-22T07:36:00Z</dcterms:modified>
</cp:coreProperties>
</file>