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97608" w14:textId="77777777" w:rsidR="00AD6D4C" w:rsidRDefault="00AD6D4C" w:rsidP="00AD6D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YAOMY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fl.1496)</w:t>
      </w:r>
    </w:p>
    <w:p w14:paraId="6781FDED" w14:textId="77777777" w:rsidR="00AD6D4C" w:rsidRDefault="00AD6D4C" w:rsidP="00AD6D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00F751F5" w14:textId="77777777" w:rsidR="00AD6D4C" w:rsidRDefault="00AD6D4C" w:rsidP="00AD6D4C">
      <w:pPr>
        <w:pStyle w:val="NoSpacing"/>
        <w:rPr>
          <w:rFonts w:cs="Times New Roman"/>
          <w:szCs w:val="24"/>
        </w:rPr>
      </w:pPr>
    </w:p>
    <w:p w14:paraId="2B0FC3DA" w14:textId="77777777" w:rsidR="00AD6D4C" w:rsidRDefault="00AD6D4C" w:rsidP="00AD6D4C">
      <w:pPr>
        <w:pStyle w:val="NoSpacing"/>
        <w:rPr>
          <w:rFonts w:cs="Times New Roman"/>
          <w:szCs w:val="24"/>
        </w:rPr>
      </w:pPr>
    </w:p>
    <w:p w14:paraId="16D93D3E" w14:textId="77777777" w:rsidR="00AD6D4C" w:rsidRDefault="00AD6D4C" w:rsidP="00AD6D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Aug.1496</w:t>
      </w:r>
      <w:r>
        <w:rPr>
          <w:rFonts w:cs="Times New Roman"/>
          <w:szCs w:val="24"/>
        </w:rPr>
        <w:tab/>
        <w:t>He made his Will.</w:t>
      </w:r>
    </w:p>
    <w:p w14:paraId="270F3799" w14:textId="77777777" w:rsidR="00AD6D4C" w:rsidRDefault="00AD6D4C" w:rsidP="00AD6D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 PROB 11/11/52)</w:t>
      </w:r>
    </w:p>
    <w:p w14:paraId="0DD4B008" w14:textId="77777777" w:rsidR="00AD6D4C" w:rsidRDefault="00AD6D4C" w:rsidP="00AD6D4C">
      <w:pPr>
        <w:pStyle w:val="NoSpacing"/>
        <w:rPr>
          <w:rFonts w:cs="Times New Roman"/>
          <w:szCs w:val="24"/>
        </w:rPr>
      </w:pPr>
    </w:p>
    <w:p w14:paraId="3371CAA8" w14:textId="77777777" w:rsidR="00AD6D4C" w:rsidRDefault="00AD6D4C" w:rsidP="00AD6D4C">
      <w:pPr>
        <w:pStyle w:val="NoSpacing"/>
        <w:rPr>
          <w:rFonts w:cs="Times New Roman"/>
          <w:szCs w:val="24"/>
        </w:rPr>
      </w:pPr>
    </w:p>
    <w:p w14:paraId="2F786384" w14:textId="77777777" w:rsidR="00AD6D4C" w:rsidRDefault="00AD6D4C" w:rsidP="00AD6D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September 2023</w:t>
      </w:r>
    </w:p>
    <w:p w14:paraId="5EEE59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CACBE" w14:textId="77777777" w:rsidR="00AD6D4C" w:rsidRDefault="00AD6D4C" w:rsidP="009139A6">
      <w:r>
        <w:separator/>
      </w:r>
    </w:p>
  </w:endnote>
  <w:endnote w:type="continuationSeparator" w:id="0">
    <w:p w14:paraId="7591A6CE" w14:textId="77777777" w:rsidR="00AD6D4C" w:rsidRDefault="00AD6D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DED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AB0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7D9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21955" w14:textId="77777777" w:rsidR="00AD6D4C" w:rsidRDefault="00AD6D4C" w:rsidP="009139A6">
      <w:r>
        <w:separator/>
      </w:r>
    </w:p>
  </w:footnote>
  <w:footnote w:type="continuationSeparator" w:id="0">
    <w:p w14:paraId="1C140335" w14:textId="77777777" w:rsidR="00AD6D4C" w:rsidRDefault="00AD6D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5A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DAB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CB4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4C"/>
    <w:rsid w:val="000666E0"/>
    <w:rsid w:val="002510B7"/>
    <w:rsid w:val="005C130B"/>
    <w:rsid w:val="00826F5C"/>
    <w:rsid w:val="009139A6"/>
    <w:rsid w:val="009448BB"/>
    <w:rsid w:val="00947624"/>
    <w:rsid w:val="00A3176C"/>
    <w:rsid w:val="00AD6D4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0AC0"/>
  <w15:chartTrackingRefBased/>
  <w15:docId w15:val="{31477FBF-377B-4782-9EA9-39841C47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2023-09-26T09:45:00Z</dcterms:created>
  <dcterms:modified xsi:type="dcterms:W3CDTF">2023-09-26T09:46:00Z</dcterms:modified>
</cp:coreProperties>
</file>