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YAMER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Taunton by the Bishop.</w:t>
      </w: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p.111)</w:t>
      </w: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E79FE" w:rsidRDefault="00FE79FE" w:rsidP="00FE79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  <w:bookmarkStart w:id="0" w:name="_GoBack"/>
      <w:bookmarkEnd w:id="0"/>
    </w:p>
    <w:sectPr w:rsidR="006B2F86" w:rsidRPr="00FE79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9FE" w:rsidRDefault="00FE79FE" w:rsidP="00E71FC3">
      <w:pPr>
        <w:spacing w:after="0" w:line="240" w:lineRule="auto"/>
      </w:pPr>
      <w:r>
        <w:separator/>
      </w:r>
    </w:p>
  </w:endnote>
  <w:endnote w:type="continuationSeparator" w:id="0">
    <w:p w:rsidR="00FE79FE" w:rsidRDefault="00FE79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9FE" w:rsidRDefault="00FE79FE" w:rsidP="00E71FC3">
      <w:pPr>
        <w:spacing w:after="0" w:line="240" w:lineRule="auto"/>
      </w:pPr>
      <w:r>
        <w:separator/>
      </w:r>
    </w:p>
  </w:footnote>
  <w:footnote w:type="continuationSeparator" w:id="0">
    <w:p w:rsidR="00FE79FE" w:rsidRDefault="00FE79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FE"/>
    <w:rsid w:val="00AB52E8"/>
    <w:rsid w:val="00B16D3F"/>
    <w:rsid w:val="00E71FC3"/>
    <w:rsid w:val="00EF4813"/>
    <w:rsid w:val="00F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15DDC"/>
  <w15:chartTrackingRefBased/>
  <w15:docId w15:val="{F85AEFE4-B3B4-4895-9A3D-D8A38D0E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2016-05-26T08:18:00Z</dcterms:created>
  <dcterms:modified xsi:type="dcterms:W3CDTF">2016-05-26T08:19:00Z</dcterms:modified>
</cp:coreProperties>
</file>