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YAKE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Jun.1425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the</w:t>
      </w:r>
    </w:p>
    <w:p w:rsid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Bishop.</w:t>
      </w:r>
    </w:p>
    <w:p w:rsid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pp.97-8)</w:t>
      </w:r>
    </w:p>
    <w:p w:rsid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5873" w:rsidRPr="00DB5873" w:rsidRDefault="00DB58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2016</w:t>
      </w:r>
      <w:bookmarkStart w:id="0" w:name="_GoBack"/>
      <w:bookmarkEnd w:id="0"/>
    </w:p>
    <w:sectPr w:rsidR="00DB5873" w:rsidRPr="00DB58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873" w:rsidRDefault="00DB5873" w:rsidP="00E71FC3">
      <w:pPr>
        <w:spacing w:after="0" w:line="240" w:lineRule="auto"/>
      </w:pPr>
      <w:r>
        <w:separator/>
      </w:r>
    </w:p>
  </w:endnote>
  <w:endnote w:type="continuationSeparator" w:id="0">
    <w:p w:rsidR="00DB5873" w:rsidRDefault="00DB58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873" w:rsidRDefault="00DB5873" w:rsidP="00E71FC3">
      <w:pPr>
        <w:spacing w:after="0" w:line="240" w:lineRule="auto"/>
      </w:pPr>
      <w:r>
        <w:separator/>
      </w:r>
    </w:p>
  </w:footnote>
  <w:footnote w:type="continuationSeparator" w:id="0">
    <w:p w:rsidR="00DB5873" w:rsidRDefault="00DB58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73"/>
    <w:rsid w:val="00AB52E8"/>
    <w:rsid w:val="00B16D3F"/>
    <w:rsid w:val="00DB58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0E065"/>
  <w15:chartTrackingRefBased/>
  <w15:docId w15:val="{24E9CB11-3AE8-4062-B5F5-F801C0E2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2016-03-16T19:31:00Z</dcterms:created>
  <dcterms:modified xsi:type="dcterms:W3CDTF">2016-03-16T19:37:00Z</dcterms:modified>
</cp:coreProperties>
</file>