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2BCAE" w14:textId="77777777" w:rsidR="00C3044B" w:rsidRDefault="00C3044B" w:rsidP="00C304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WYSWALL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0CD5D64" w14:textId="77777777" w:rsidR="00C3044B" w:rsidRDefault="00C3044B" w:rsidP="00C3044B">
      <w:pPr>
        <w:rPr>
          <w:rFonts w:ascii="Times New Roman" w:hAnsi="Times New Roman" w:cs="Times New Roman"/>
        </w:rPr>
      </w:pPr>
    </w:p>
    <w:p w14:paraId="21849AAC" w14:textId="77777777" w:rsidR="00C3044B" w:rsidRDefault="00C3044B" w:rsidP="00C3044B">
      <w:pPr>
        <w:rPr>
          <w:rFonts w:ascii="Times New Roman" w:hAnsi="Times New Roman" w:cs="Times New Roman"/>
        </w:rPr>
      </w:pPr>
    </w:p>
    <w:p w14:paraId="772E8E0D" w14:textId="77777777" w:rsidR="00C3044B" w:rsidRDefault="00C3044B" w:rsidP="00C304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Smyth, Vicar of </w:t>
      </w:r>
      <w:proofErr w:type="spellStart"/>
      <w:r>
        <w:rPr>
          <w:rFonts w:ascii="Times New Roman" w:hAnsi="Times New Roman" w:cs="Times New Roman"/>
        </w:rPr>
        <w:t>Donington</w:t>
      </w:r>
      <w:proofErr w:type="spellEnd"/>
      <w:r>
        <w:rPr>
          <w:rFonts w:ascii="Times New Roman" w:hAnsi="Times New Roman" w:cs="Times New Roman"/>
        </w:rPr>
        <w:t>,</w:t>
      </w:r>
    </w:p>
    <w:p w14:paraId="500C7332" w14:textId="77777777" w:rsidR="00C3044B" w:rsidRDefault="00C3044B" w:rsidP="00C304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Lincolnshire(q.v.).</w:t>
      </w:r>
    </w:p>
    <w:p w14:paraId="08AC235A" w14:textId="77777777" w:rsidR="00C3044B" w:rsidRDefault="00C3044B" w:rsidP="00C304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ED4F389" w14:textId="77777777" w:rsidR="00C3044B" w:rsidRDefault="00C3044B" w:rsidP="00C3044B">
      <w:pPr>
        <w:rPr>
          <w:rFonts w:ascii="Times New Roman" w:hAnsi="Times New Roman" w:cs="Times New Roman"/>
        </w:rPr>
      </w:pPr>
    </w:p>
    <w:p w14:paraId="5A8F9F51" w14:textId="77777777" w:rsidR="00C3044B" w:rsidRDefault="00C3044B" w:rsidP="00C3044B">
      <w:pPr>
        <w:rPr>
          <w:rFonts w:ascii="Times New Roman" w:hAnsi="Times New Roman" w:cs="Times New Roman"/>
        </w:rPr>
      </w:pPr>
    </w:p>
    <w:p w14:paraId="52DFCA61" w14:textId="77777777" w:rsidR="00C3044B" w:rsidRDefault="00C3044B" w:rsidP="00C304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May 2019</w:t>
      </w:r>
    </w:p>
    <w:p w14:paraId="6408739D" w14:textId="77777777" w:rsidR="006B2F86" w:rsidRPr="00E71FC3" w:rsidRDefault="00C3044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FEA395" w14:textId="77777777" w:rsidR="00C3044B" w:rsidRDefault="00C3044B" w:rsidP="00E71FC3">
      <w:r>
        <w:separator/>
      </w:r>
    </w:p>
  </w:endnote>
  <w:endnote w:type="continuationSeparator" w:id="0">
    <w:p w14:paraId="0AFE3D09" w14:textId="77777777" w:rsidR="00C3044B" w:rsidRDefault="00C3044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514D7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82F98" w14:textId="77777777" w:rsidR="00C3044B" w:rsidRDefault="00C3044B" w:rsidP="00E71FC3">
      <w:r>
        <w:separator/>
      </w:r>
    </w:p>
  </w:footnote>
  <w:footnote w:type="continuationSeparator" w:id="0">
    <w:p w14:paraId="5D60D67C" w14:textId="77777777" w:rsidR="00C3044B" w:rsidRDefault="00C3044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44B"/>
    <w:rsid w:val="001A7C09"/>
    <w:rsid w:val="00577BD5"/>
    <w:rsid w:val="00656CBA"/>
    <w:rsid w:val="006A1F77"/>
    <w:rsid w:val="00733BE7"/>
    <w:rsid w:val="00AB52E8"/>
    <w:rsid w:val="00B16D3F"/>
    <w:rsid w:val="00BB41AC"/>
    <w:rsid w:val="00C3044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092BD"/>
  <w15:chartTrackingRefBased/>
  <w15:docId w15:val="{58EC6B10-A2B8-42C2-9628-B3972D8BC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44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304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2019-06-06T19:08:00Z</dcterms:created>
  <dcterms:modified xsi:type="dcterms:W3CDTF">2019-06-06T19:08:00Z</dcterms:modified>
</cp:coreProperties>
</file>