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A4A45" w14:textId="7FBD73CC" w:rsidR="006E3A2E" w:rsidRDefault="006E3A2E" w:rsidP="006E3A2E">
      <w:pPr>
        <w:pStyle w:val="NoSpacing"/>
      </w:pPr>
      <w:r>
        <w:rPr>
          <w:u w:val="single"/>
        </w:rPr>
        <w:t>Robert WYSTON</w:t>
      </w:r>
      <w:r>
        <w:t xml:space="preserve">      (fl.1436-7)</w:t>
      </w:r>
    </w:p>
    <w:p w14:paraId="72D00C4F" w14:textId="77777777" w:rsidR="006E3A2E" w:rsidRDefault="006E3A2E" w:rsidP="006E3A2E">
      <w:pPr>
        <w:pStyle w:val="NoSpacing"/>
      </w:pPr>
      <w:r>
        <w:t xml:space="preserve">Rector of </w:t>
      </w:r>
      <w:proofErr w:type="spellStart"/>
      <w:r>
        <w:t>St.Mary’s</w:t>
      </w:r>
      <w:proofErr w:type="spellEnd"/>
      <w:r>
        <w:t xml:space="preserve">, </w:t>
      </w:r>
      <w:proofErr w:type="spellStart"/>
      <w:r>
        <w:t>Hedenham</w:t>
      </w:r>
      <w:proofErr w:type="spellEnd"/>
      <w:r>
        <w:t>, Norfolk.</w:t>
      </w:r>
    </w:p>
    <w:p w14:paraId="32752B56" w14:textId="77777777" w:rsidR="006E3A2E" w:rsidRDefault="006E3A2E" w:rsidP="006E3A2E">
      <w:pPr>
        <w:pStyle w:val="NoSpacing"/>
      </w:pPr>
    </w:p>
    <w:p w14:paraId="540C46CD" w14:textId="77777777" w:rsidR="006E3A2E" w:rsidRDefault="006E3A2E" w:rsidP="006E3A2E">
      <w:pPr>
        <w:pStyle w:val="NoSpacing"/>
      </w:pPr>
    </w:p>
    <w:p w14:paraId="76050807" w14:textId="11151518" w:rsidR="006E3A2E" w:rsidRDefault="006E3A2E" w:rsidP="006E3A2E">
      <w:pPr>
        <w:pStyle w:val="NoSpacing"/>
      </w:pPr>
      <w:r>
        <w:tab/>
        <w:t>1436</w:t>
      </w:r>
      <w:r>
        <w:tab/>
        <w:t xml:space="preserve">He became </w:t>
      </w:r>
      <w:r w:rsidR="00FC116D">
        <w:t>Rector.</w:t>
      </w:r>
      <w:bookmarkStart w:id="0" w:name="_GoBack"/>
      <w:bookmarkEnd w:id="0"/>
    </w:p>
    <w:p w14:paraId="3A11E16A" w14:textId="77777777" w:rsidR="006E3A2E" w:rsidRDefault="006E3A2E" w:rsidP="006E3A2E">
      <w:pPr>
        <w:pStyle w:val="NoSpacing"/>
      </w:pPr>
      <w:r>
        <w:tab/>
      </w:r>
      <w:r>
        <w:tab/>
        <w:t>(“An Essay Towards A Topographical History of the County of Norfolk”</w:t>
      </w:r>
    </w:p>
    <w:p w14:paraId="5B017680" w14:textId="77777777" w:rsidR="006E3A2E" w:rsidRDefault="006E3A2E" w:rsidP="006E3A2E">
      <w:pPr>
        <w:pStyle w:val="NoSpacing"/>
      </w:pPr>
      <w:r>
        <w:tab/>
      </w:r>
      <w:r>
        <w:tab/>
        <w:t xml:space="preserve">by Francis </w:t>
      </w:r>
      <w:proofErr w:type="spellStart"/>
      <w:r>
        <w:t>Blomefield</w:t>
      </w:r>
      <w:proofErr w:type="spellEnd"/>
      <w:r>
        <w:t xml:space="preserve"> vol.10 pp.141-6)</w:t>
      </w:r>
    </w:p>
    <w:p w14:paraId="622BE1EB" w14:textId="77777777" w:rsidR="006E3A2E" w:rsidRDefault="006E3A2E" w:rsidP="006E3A2E">
      <w:pPr>
        <w:pStyle w:val="NoSpacing"/>
      </w:pPr>
    </w:p>
    <w:p w14:paraId="4886D0E8" w14:textId="77777777" w:rsidR="006E3A2E" w:rsidRDefault="006E3A2E" w:rsidP="006E3A2E">
      <w:pPr>
        <w:pStyle w:val="NoSpacing"/>
      </w:pPr>
    </w:p>
    <w:p w14:paraId="77093AA1" w14:textId="77777777" w:rsidR="006E3A2E" w:rsidRPr="003A5BCF" w:rsidRDefault="006E3A2E" w:rsidP="006E3A2E">
      <w:pPr>
        <w:pStyle w:val="NoSpacing"/>
      </w:pPr>
      <w:r>
        <w:t>21 January 2020</w:t>
      </w:r>
    </w:p>
    <w:p w14:paraId="2B532000" w14:textId="381B3756" w:rsidR="006B2F86" w:rsidRPr="006E3A2E" w:rsidRDefault="00FC116D" w:rsidP="00E71FC3">
      <w:pPr>
        <w:pStyle w:val="NoSpacing"/>
      </w:pPr>
    </w:p>
    <w:sectPr w:rsidR="006B2F86" w:rsidRPr="006E3A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FBC4A1" w14:textId="77777777" w:rsidR="006E3A2E" w:rsidRDefault="006E3A2E" w:rsidP="00E71FC3">
      <w:pPr>
        <w:spacing w:after="0" w:line="240" w:lineRule="auto"/>
      </w:pPr>
      <w:r>
        <w:separator/>
      </w:r>
    </w:p>
  </w:endnote>
  <w:endnote w:type="continuationSeparator" w:id="0">
    <w:p w14:paraId="260B6076" w14:textId="77777777" w:rsidR="006E3A2E" w:rsidRDefault="006E3A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BBD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F5BDE" w14:textId="77777777" w:rsidR="006E3A2E" w:rsidRDefault="006E3A2E" w:rsidP="00E71FC3">
      <w:pPr>
        <w:spacing w:after="0" w:line="240" w:lineRule="auto"/>
      </w:pPr>
      <w:r>
        <w:separator/>
      </w:r>
    </w:p>
  </w:footnote>
  <w:footnote w:type="continuationSeparator" w:id="0">
    <w:p w14:paraId="25C27D6B" w14:textId="77777777" w:rsidR="006E3A2E" w:rsidRDefault="006E3A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A2E"/>
    <w:rsid w:val="001A7C09"/>
    <w:rsid w:val="00577BD5"/>
    <w:rsid w:val="00656CBA"/>
    <w:rsid w:val="006A1F77"/>
    <w:rsid w:val="006E3A2E"/>
    <w:rsid w:val="00733BE7"/>
    <w:rsid w:val="00AB52E8"/>
    <w:rsid w:val="00B16D3F"/>
    <w:rsid w:val="00BB41AC"/>
    <w:rsid w:val="00E71FC3"/>
    <w:rsid w:val="00EF4813"/>
    <w:rsid w:val="00FC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4E5AD"/>
  <w15:chartTrackingRefBased/>
  <w15:docId w15:val="{AEFD1D1F-850F-44A8-94DA-9CDFA1C2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2020-01-21T09:17:00Z</dcterms:created>
  <dcterms:modified xsi:type="dcterms:W3CDTF">2020-01-21T09:24:00Z</dcterms:modified>
</cp:coreProperties>
</file>