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AAD844" w14:textId="77777777" w:rsidR="00D51E75" w:rsidRDefault="00D51E75" w:rsidP="00D51E75">
      <w:pPr>
        <w:pStyle w:val="NoSpacing"/>
      </w:pPr>
      <w:r>
        <w:rPr>
          <w:u w:val="single"/>
        </w:rPr>
        <w:t>William WYSTENDEN</w:t>
      </w:r>
      <w:r>
        <w:t xml:space="preserve">        (fl.1460)</w:t>
      </w:r>
    </w:p>
    <w:p w14:paraId="183786E4" w14:textId="77777777" w:rsidR="00D51E75" w:rsidRDefault="00D51E75" w:rsidP="00D51E75">
      <w:pPr>
        <w:pStyle w:val="NoSpacing"/>
      </w:pPr>
    </w:p>
    <w:p w14:paraId="253E98AB" w14:textId="77777777" w:rsidR="00D51E75" w:rsidRDefault="00D51E75" w:rsidP="00D51E75">
      <w:pPr>
        <w:pStyle w:val="NoSpacing"/>
      </w:pPr>
    </w:p>
    <w:p w14:paraId="6D73A8AB" w14:textId="77777777" w:rsidR="00D51E75" w:rsidRDefault="00D51E75" w:rsidP="00D51E75">
      <w:pPr>
        <w:pStyle w:val="NoSpacing"/>
      </w:pPr>
      <w:r>
        <w:tab/>
        <w:t>1460</w:t>
      </w:r>
      <w:r>
        <w:tab/>
        <w:t>He made a plaint of trespass against Henry Wylson of London, butcher(q.v.),</w:t>
      </w:r>
    </w:p>
    <w:p w14:paraId="091A8C14" w14:textId="77777777" w:rsidR="00D51E75" w:rsidRDefault="00D51E75" w:rsidP="00D51E75">
      <w:pPr>
        <w:pStyle w:val="NoSpacing"/>
      </w:pPr>
      <w:r>
        <w:tab/>
      </w:r>
      <w:r>
        <w:tab/>
        <w:t>and 8 others from London, all butchers.</w:t>
      </w:r>
    </w:p>
    <w:p w14:paraId="5A7C9ABB" w14:textId="77777777" w:rsidR="00D51E75" w:rsidRPr="00DD757F" w:rsidRDefault="00D51E75" w:rsidP="00D51E75">
      <w:pPr>
        <w:pStyle w:val="NoSpacing"/>
        <w:rPr>
          <w:rFonts w:cs="Times New Roman"/>
          <w:szCs w:val="24"/>
          <w:lang w:val="en-GB"/>
        </w:rPr>
      </w:pPr>
      <w:r>
        <w:tab/>
      </w:r>
      <w:r>
        <w:tab/>
      </w:r>
      <w:r w:rsidRPr="00DD757F">
        <w:rPr>
          <w:rFonts w:cs="Times New Roman"/>
          <w:szCs w:val="24"/>
          <w:lang w:val="en-GB"/>
        </w:rPr>
        <w:t>( https://waalt.uh.edu/index.php/KB27/795 )</w:t>
      </w:r>
    </w:p>
    <w:p w14:paraId="7948CC00" w14:textId="77777777" w:rsidR="00D51E75" w:rsidRPr="00452267" w:rsidRDefault="00D51E75" w:rsidP="00D51E75">
      <w:pPr>
        <w:pStyle w:val="NoSpacing"/>
        <w:rPr>
          <w:rFonts w:cs="Times New Roman"/>
          <w:color w:val="45B0E1" w:themeColor="accent1" w:themeTint="99"/>
          <w:szCs w:val="24"/>
          <w:lang w:val="en-GB"/>
        </w:rPr>
      </w:pPr>
    </w:p>
    <w:p w14:paraId="78C7148E" w14:textId="77777777" w:rsidR="00D51E75" w:rsidRPr="00452267" w:rsidRDefault="00D51E75" w:rsidP="00D51E75">
      <w:pPr>
        <w:pStyle w:val="NoSpacing"/>
        <w:rPr>
          <w:rFonts w:cs="Times New Roman"/>
          <w:color w:val="45B0E1" w:themeColor="accent1" w:themeTint="99"/>
          <w:szCs w:val="24"/>
          <w:lang w:val="en-GB"/>
        </w:rPr>
      </w:pPr>
    </w:p>
    <w:p w14:paraId="086C95D5" w14:textId="77777777" w:rsidR="00D51E75" w:rsidRDefault="00D51E75" w:rsidP="00D51E75">
      <w:pPr>
        <w:pStyle w:val="NoSpacing"/>
      </w:pPr>
      <w:r>
        <w:t>15 December 2025</w:t>
      </w:r>
    </w:p>
    <w:p w14:paraId="7B955D19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ADF3C6" w14:textId="77777777" w:rsidR="00802CE1" w:rsidRDefault="00802CE1" w:rsidP="00086E2C">
      <w:pPr>
        <w:spacing w:after="0" w:line="240" w:lineRule="auto"/>
      </w:pPr>
      <w:r>
        <w:separator/>
      </w:r>
    </w:p>
  </w:endnote>
  <w:endnote w:type="continuationSeparator" w:id="0">
    <w:p w14:paraId="366F5213" w14:textId="77777777" w:rsidR="00802CE1" w:rsidRDefault="00802CE1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157FF2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79952D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DCFE10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FEDD66" w14:textId="77777777" w:rsidR="00802CE1" w:rsidRDefault="00802CE1" w:rsidP="00086E2C">
      <w:pPr>
        <w:spacing w:after="0" w:line="240" w:lineRule="auto"/>
      </w:pPr>
      <w:r>
        <w:separator/>
      </w:r>
    </w:p>
  </w:footnote>
  <w:footnote w:type="continuationSeparator" w:id="0">
    <w:p w14:paraId="43C04A75" w14:textId="77777777" w:rsidR="00802CE1" w:rsidRDefault="00802CE1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5A7525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7026B9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B4A71D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1E75"/>
    <w:rsid w:val="00086E2C"/>
    <w:rsid w:val="000A2E7A"/>
    <w:rsid w:val="002244B7"/>
    <w:rsid w:val="00314D94"/>
    <w:rsid w:val="00617568"/>
    <w:rsid w:val="006E68FA"/>
    <w:rsid w:val="00802CE1"/>
    <w:rsid w:val="00D51E75"/>
    <w:rsid w:val="00DF608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4166C2"/>
  <w15:chartTrackingRefBased/>
  <w15:docId w15:val="{8AEA8DC4-1EF7-4A6D-804C-17CF58157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D51E75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12</TotalTime>
  <Pages>1</Pages>
  <Words>29</Words>
  <Characters>181</Characters>
  <Application>Microsoft Office Word</Application>
  <DocSecurity>0</DocSecurity>
  <Lines>9</Lines>
  <Paragraphs>5</Paragraphs>
  <ScaleCrop>false</ScaleCrop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2025-12-20T22:11:00Z</dcterms:created>
  <dcterms:modified xsi:type="dcterms:W3CDTF">2025-12-20T22:23:00Z</dcterms:modified>
</cp:coreProperties>
</file>