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A55" w:rsidRDefault="004C7A55" w:rsidP="004C7A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WYSTE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4C7A55" w:rsidRDefault="004C7A55" w:rsidP="004C7A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C7A55" w:rsidRDefault="004C7A55" w:rsidP="004C7A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C7A55" w:rsidRDefault="004C7A55" w:rsidP="004C7A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Nov.1418</w:t>
      </w:r>
      <w:r>
        <w:rPr>
          <w:rFonts w:ascii="Times New Roman" w:hAnsi="Times New Roman" w:cs="Times New Roman"/>
          <w:sz w:val="24"/>
          <w:szCs w:val="24"/>
        </w:rPr>
        <w:tab/>
        <w:t>He was a juror in the inquisition held in Arundel, Sussex, into additional</w:t>
      </w:r>
    </w:p>
    <w:p w:rsidR="004C7A55" w:rsidRDefault="004C7A55" w:rsidP="004C7A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</w:rPr>
        <w:t>, Earl of Arundel(q.v.).</w:t>
      </w:r>
    </w:p>
    <w:p w:rsidR="004C7A55" w:rsidRDefault="004C7A55" w:rsidP="004C7A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21-141)</w:t>
      </w:r>
    </w:p>
    <w:p w:rsidR="004C7A55" w:rsidRDefault="004C7A55" w:rsidP="004C7A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C7A55" w:rsidRDefault="004C7A55" w:rsidP="004C7A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4C7A55" w:rsidRDefault="004C7A55" w:rsidP="004C7A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December 2015</w:t>
      </w:r>
      <w:bookmarkStart w:id="0" w:name="_GoBack"/>
      <w:bookmarkEnd w:id="0"/>
    </w:p>
    <w:sectPr w:rsidR="00DD5B8A" w:rsidRPr="004C7A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7A55" w:rsidRDefault="004C7A55" w:rsidP="00564E3C">
      <w:pPr>
        <w:spacing w:after="0" w:line="240" w:lineRule="auto"/>
      </w:pPr>
      <w:r>
        <w:separator/>
      </w:r>
    </w:p>
  </w:endnote>
  <w:endnote w:type="continuationSeparator" w:id="0">
    <w:p w:rsidR="004C7A55" w:rsidRDefault="004C7A5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C7A55">
      <w:rPr>
        <w:rFonts w:ascii="Times New Roman" w:hAnsi="Times New Roman" w:cs="Times New Roman"/>
        <w:noProof/>
        <w:sz w:val="24"/>
        <w:szCs w:val="24"/>
      </w:rPr>
      <w:t>13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7A55" w:rsidRDefault="004C7A55" w:rsidP="00564E3C">
      <w:pPr>
        <w:spacing w:after="0" w:line="240" w:lineRule="auto"/>
      </w:pPr>
      <w:r>
        <w:separator/>
      </w:r>
    </w:p>
  </w:footnote>
  <w:footnote w:type="continuationSeparator" w:id="0">
    <w:p w:rsidR="004C7A55" w:rsidRDefault="004C7A5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A55"/>
    <w:rsid w:val="00372DC6"/>
    <w:rsid w:val="004C7A55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602CC"/>
  <w15:chartTrackingRefBased/>
  <w15:docId w15:val="{97A99721-AABF-4830-8344-F1A1B703F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2015-12-13T20:03:00Z</dcterms:created>
  <dcterms:modified xsi:type="dcterms:W3CDTF">2015-12-13T20:04:00Z</dcterms:modified>
</cp:coreProperties>
</file>