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E08B8" w14:textId="77777777" w:rsidR="009B419D" w:rsidRDefault="009B419D" w:rsidP="009B41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WYSSYNGSETE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46014AF1" w14:textId="77777777" w:rsidR="009B419D" w:rsidRDefault="009B419D" w:rsidP="009B419D">
      <w:pPr>
        <w:pStyle w:val="NoSpacing"/>
        <w:rPr>
          <w:rFonts w:cs="Times New Roman"/>
          <w:szCs w:val="24"/>
        </w:rPr>
      </w:pPr>
    </w:p>
    <w:p w14:paraId="3AA4E00F" w14:textId="77777777" w:rsidR="009B419D" w:rsidRDefault="009B419D" w:rsidP="009B419D">
      <w:pPr>
        <w:pStyle w:val="NoSpacing"/>
        <w:rPr>
          <w:rFonts w:cs="Times New Roman"/>
          <w:szCs w:val="24"/>
        </w:rPr>
      </w:pPr>
    </w:p>
    <w:p w14:paraId="6234777D" w14:textId="77777777" w:rsidR="009B419D" w:rsidRDefault="009B419D" w:rsidP="009B41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Mar.1406</w:t>
      </w:r>
      <w:r>
        <w:rPr>
          <w:rFonts w:cs="Times New Roman"/>
          <w:szCs w:val="24"/>
        </w:rPr>
        <w:tab/>
        <w:t xml:space="preserve">He was a joint </w:t>
      </w:r>
      <w:proofErr w:type="spellStart"/>
      <w:r>
        <w:rPr>
          <w:rFonts w:cs="Times New Roman"/>
          <w:szCs w:val="24"/>
        </w:rPr>
        <w:t>mainpernor</w:t>
      </w:r>
      <w:proofErr w:type="spellEnd"/>
      <w:r>
        <w:rPr>
          <w:rFonts w:cs="Times New Roman"/>
          <w:szCs w:val="24"/>
        </w:rPr>
        <w:t xml:space="preserve"> for Henry Harden, clerk(q.v.).</w:t>
      </w:r>
    </w:p>
    <w:p w14:paraId="11D8E0A9" w14:textId="77777777" w:rsidR="009B419D" w:rsidRDefault="009B419D" w:rsidP="009B41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1405-13 p.20)</w:t>
      </w:r>
    </w:p>
    <w:p w14:paraId="482F7C99" w14:textId="77777777" w:rsidR="009B419D" w:rsidRDefault="009B419D" w:rsidP="009B419D">
      <w:pPr>
        <w:pStyle w:val="NoSpacing"/>
        <w:rPr>
          <w:rFonts w:cs="Times New Roman"/>
          <w:szCs w:val="24"/>
        </w:rPr>
      </w:pPr>
    </w:p>
    <w:p w14:paraId="60CBE52D" w14:textId="77777777" w:rsidR="009B419D" w:rsidRDefault="009B419D" w:rsidP="009B419D">
      <w:pPr>
        <w:pStyle w:val="NoSpacing"/>
        <w:rPr>
          <w:rFonts w:cs="Times New Roman"/>
          <w:szCs w:val="24"/>
        </w:rPr>
      </w:pPr>
    </w:p>
    <w:p w14:paraId="0923E942" w14:textId="77777777" w:rsidR="009B419D" w:rsidRDefault="009B419D" w:rsidP="009B41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August 2023</w:t>
      </w:r>
    </w:p>
    <w:p w14:paraId="71DA49F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20042" w14:textId="77777777" w:rsidR="009B419D" w:rsidRDefault="009B419D" w:rsidP="009139A6">
      <w:r>
        <w:separator/>
      </w:r>
    </w:p>
  </w:endnote>
  <w:endnote w:type="continuationSeparator" w:id="0">
    <w:p w14:paraId="07CB5565" w14:textId="77777777" w:rsidR="009B419D" w:rsidRDefault="009B41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F0F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06B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724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57D6C" w14:textId="77777777" w:rsidR="009B419D" w:rsidRDefault="009B419D" w:rsidP="009139A6">
      <w:r>
        <w:separator/>
      </w:r>
    </w:p>
  </w:footnote>
  <w:footnote w:type="continuationSeparator" w:id="0">
    <w:p w14:paraId="3822F481" w14:textId="77777777" w:rsidR="009B419D" w:rsidRDefault="009B41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9EA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565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0B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9D"/>
    <w:rsid w:val="000666E0"/>
    <w:rsid w:val="002510B7"/>
    <w:rsid w:val="005C130B"/>
    <w:rsid w:val="00826F5C"/>
    <w:rsid w:val="009139A6"/>
    <w:rsid w:val="009448BB"/>
    <w:rsid w:val="00947624"/>
    <w:rsid w:val="009B419D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0AC51"/>
  <w15:chartTrackingRefBased/>
  <w15:docId w15:val="{E310973E-11EB-4EF3-B107-9797C8BE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2023-08-27T18:35:00Z</dcterms:created>
  <dcterms:modified xsi:type="dcterms:W3CDTF">2023-08-27T18:35:00Z</dcterms:modified>
</cp:coreProperties>
</file>