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6B538B" w14:textId="77777777" w:rsidR="00D61943" w:rsidRDefault="00D61943" w:rsidP="00D6194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WYSSEMAN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fl.1483)</w:t>
      </w:r>
    </w:p>
    <w:p w14:paraId="4670C11B" w14:textId="77777777" w:rsidR="00D61943" w:rsidRDefault="00D61943" w:rsidP="00D6194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Woodstock, </w:t>
      </w:r>
      <w:proofErr w:type="spellStart"/>
      <w:r>
        <w:rPr>
          <w:rFonts w:cs="Times New Roman"/>
          <w:szCs w:val="24"/>
        </w:rPr>
        <w:t>Oxfordshire</w:t>
      </w:r>
      <w:proofErr w:type="spellEnd"/>
      <w:r>
        <w:rPr>
          <w:rFonts w:cs="Times New Roman"/>
          <w:szCs w:val="24"/>
        </w:rPr>
        <w:t>. Mercer.</w:t>
      </w:r>
    </w:p>
    <w:p w14:paraId="6EACF8D4" w14:textId="77777777" w:rsidR="00D61943" w:rsidRDefault="00D61943" w:rsidP="00D61943">
      <w:pPr>
        <w:pStyle w:val="NoSpacing"/>
        <w:rPr>
          <w:rFonts w:cs="Times New Roman"/>
          <w:szCs w:val="24"/>
        </w:rPr>
      </w:pPr>
    </w:p>
    <w:p w14:paraId="7CD2DCEA" w14:textId="77777777" w:rsidR="00D61943" w:rsidRDefault="00D61943" w:rsidP="00D61943">
      <w:pPr>
        <w:pStyle w:val="NoSpacing"/>
        <w:rPr>
          <w:rFonts w:cs="Times New Roman"/>
          <w:szCs w:val="24"/>
        </w:rPr>
      </w:pPr>
    </w:p>
    <w:p w14:paraId="4071FF9C" w14:textId="77777777" w:rsidR="00D61943" w:rsidRDefault="00D61943" w:rsidP="00D6194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1483</w:t>
      </w:r>
      <w:r>
        <w:rPr>
          <w:rFonts w:cs="Times New Roman"/>
          <w:szCs w:val="24"/>
        </w:rPr>
        <w:tab/>
        <w:t xml:space="preserve">John </w:t>
      </w:r>
      <w:proofErr w:type="spellStart"/>
      <w:r>
        <w:rPr>
          <w:rFonts w:cs="Times New Roman"/>
          <w:szCs w:val="24"/>
        </w:rPr>
        <w:t>Plombe</w:t>
      </w:r>
      <w:proofErr w:type="spellEnd"/>
      <w:r>
        <w:rPr>
          <w:rFonts w:cs="Times New Roman"/>
          <w:szCs w:val="24"/>
        </w:rPr>
        <w:t xml:space="preserve"> of London, tailor(q.v.), brought a plaint of debt against him.</w:t>
      </w:r>
    </w:p>
    <w:p w14:paraId="7067CE39" w14:textId="77777777" w:rsidR="00D61943" w:rsidRDefault="00D61943" w:rsidP="00D6194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</w:t>
      </w:r>
      <w:hyperlink r:id="rId6" w:history="1">
        <w:r>
          <w:rPr>
            <w:rStyle w:val="Hyperlink"/>
            <w:rFonts w:cs="Times New Roman"/>
            <w:szCs w:val="24"/>
          </w:rPr>
          <w:t xml:space="preserve">http://aalt.law.uh.edu/Indices/CP40Indices/CP40no883Pl.htm  </w:t>
        </w:r>
      </w:hyperlink>
      <w:r>
        <w:rPr>
          <w:rFonts w:cs="Times New Roman"/>
          <w:szCs w:val="24"/>
        </w:rPr>
        <w:t>)</w:t>
      </w:r>
    </w:p>
    <w:p w14:paraId="595F56A5" w14:textId="77777777" w:rsidR="00D61943" w:rsidRDefault="00D61943" w:rsidP="00D61943">
      <w:pPr>
        <w:pStyle w:val="NoSpacing"/>
        <w:rPr>
          <w:rFonts w:cs="Times New Roman"/>
          <w:szCs w:val="24"/>
        </w:rPr>
      </w:pPr>
    </w:p>
    <w:p w14:paraId="398BCE2F" w14:textId="77777777" w:rsidR="00D61943" w:rsidRDefault="00D61943" w:rsidP="00D61943">
      <w:pPr>
        <w:pStyle w:val="NoSpacing"/>
        <w:rPr>
          <w:rFonts w:cs="Times New Roman"/>
          <w:szCs w:val="24"/>
        </w:rPr>
      </w:pPr>
    </w:p>
    <w:p w14:paraId="4371BD89" w14:textId="77777777" w:rsidR="00D61943" w:rsidRDefault="00D61943" w:rsidP="00D6194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21 January 2023</w:t>
      </w:r>
    </w:p>
    <w:p w14:paraId="0300A50F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701B59" w14:textId="77777777" w:rsidR="00D61943" w:rsidRDefault="00D61943" w:rsidP="009139A6">
      <w:r>
        <w:separator/>
      </w:r>
    </w:p>
  </w:endnote>
  <w:endnote w:type="continuationSeparator" w:id="0">
    <w:p w14:paraId="571C0129" w14:textId="77777777" w:rsidR="00D61943" w:rsidRDefault="00D6194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60715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B22E08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</w:t>
    </w:r>
    <w:proofErr w:type="gramStart"/>
    <w:r w:rsidRPr="009139A6">
      <w:rPr>
        <w:rFonts w:cs="Times New Roman"/>
      </w:rPr>
      <w:t>S.Rogers</w:t>
    </w:r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93DF6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C8D4A4" w14:textId="77777777" w:rsidR="00D61943" w:rsidRDefault="00D61943" w:rsidP="009139A6">
      <w:r>
        <w:separator/>
      </w:r>
    </w:p>
  </w:footnote>
  <w:footnote w:type="continuationSeparator" w:id="0">
    <w:p w14:paraId="2C8C3044" w14:textId="77777777" w:rsidR="00D61943" w:rsidRDefault="00D6194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F2652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9764B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3A994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1943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D61943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F82777"/>
  <w15:chartTrackingRefBased/>
  <w15:docId w15:val="{ACA298F4-2567-46FD-8497-0EE5A493D3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D6194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6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42</Words>
  <Characters>244</Characters>
  <Application>Microsoft Office Word</Application>
  <DocSecurity>0</DocSecurity>
  <Lines>2</Lines>
  <Paragraphs>1</Paragraphs>
  <ScaleCrop>false</ScaleCrop>
  <Company/>
  <LinksUpToDate>false</LinksUpToDate>
  <CharactersWithSpaces>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2023-03-02T22:16:00Z</dcterms:created>
  <dcterms:modified xsi:type="dcterms:W3CDTF">2023-03-02T22:16:00Z</dcterms:modified>
</cp:coreProperties>
</file>