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85E" w:rsidRDefault="0060085E" w:rsidP="0060085E">
      <w:r>
        <w:rPr>
          <w:u w:val="single"/>
        </w:rPr>
        <w:t>John WYSSE</w:t>
      </w:r>
      <w:r>
        <w:t xml:space="preserve">   </w:t>
      </w:r>
      <w:proofErr w:type="gramStart"/>
      <w:r>
        <w:t xml:space="preserve">   (</w:t>
      </w:r>
      <w:proofErr w:type="gramEnd"/>
      <w:r>
        <w:t>fl.1486)</w:t>
      </w:r>
    </w:p>
    <w:p w:rsidR="0060085E" w:rsidRDefault="0060085E" w:rsidP="0060085E">
      <w:r>
        <w:t>Clerk.</w:t>
      </w:r>
    </w:p>
    <w:p w:rsidR="0060085E" w:rsidRDefault="0060085E" w:rsidP="0060085E"/>
    <w:p w:rsidR="0060085E" w:rsidRDefault="0060085E" w:rsidP="0060085E"/>
    <w:p w:rsidR="0060085E" w:rsidRDefault="0060085E" w:rsidP="0060085E">
      <w:r>
        <w:tab/>
        <w:t>1486</w:t>
      </w:r>
      <w:r>
        <w:tab/>
        <w:t xml:space="preserve">William </w:t>
      </w:r>
      <w:proofErr w:type="spellStart"/>
      <w:r>
        <w:t>Curteys</w:t>
      </w:r>
      <w:proofErr w:type="spellEnd"/>
      <w:r>
        <w:t xml:space="preserve">(q.v.) and Robert </w:t>
      </w:r>
      <w:proofErr w:type="spellStart"/>
      <w:r>
        <w:t>Fynche</w:t>
      </w:r>
      <w:proofErr w:type="spellEnd"/>
      <w:r>
        <w:t xml:space="preserve">(q.v.) brought a complaint </w:t>
      </w:r>
    </w:p>
    <w:p w:rsidR="0060085E" w:rsidRDefault="0060085E" w:rsidP="0060085E">
      <w:r>
        <w:tab/>
      </w:r>
      <w:r>
        <w:tab/>
        <w:t xml:space="preserve">against him over the execution of the Will of Henry </w:t>
      </w:r>
      <w:proofErr w:type="spellStart"/>
      <w:r>
        <w:t>Cossey</w:t>
      </w:r>
      <w:proofErr w:type="spellEnd"/>
      <w:r>
        <w:t>(q.v.).</w:t>
      </w:r>
    </w:p>
    <w:p w:rsidR="0060085E" w:rsidRDefault="0060085E" w:rsidP="0060085E">
      <w:r>
        <w:tab/>
      </w: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C 1/79/70)</w:t>
      </w:r>
    </w:p>
    <w:p w:rsidR="0060085E" w:rsidRDefault="0060085E" w:rsidP="0060085E"/>
    <w:p w:rsidR="0060085E" w:rsidRDefault="0060085E" w:rsidP="0060085E"/>
    <w:p w:rsidR="0060085E" w:rsidRPr="006E354B" w:rsidRDefault="0060085E" w:rsidP="0060085E">
      <w:r>
        <w:t>29 July 2016</w:t>
      </w:r>
    </w:p>
    <w:p w:rsidR="006B2F86" w:rsidRPr="00E71FC3" w:rsidRDefault="0060085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85E" w:rsidRDefault="0060085E" w:rsidP="00E71FC3">
      <w:r>
        <w:separator/>
      </w:r>
    </w:p>
  </w:endnote>
  <w:endnote w:type="continuationSeparator" w:id="0">
    <w:p w:rsidR="0060085E" w:rsidRDefault="0060085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85E" w:rsidRDefault="0060085E" w:rsidP="00E71FC3">
      <w:r>
        <w:separator/>
      </w:r>
    </w:p>
  </w:footnote>
  <w:footnote w:type="continuationSeparator" w:id="0">
    <w:p w:rsidR="0060085E" w:rsidRDefault="0060085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85E"/>
    <w:rsid w:val="001A7C09"/>
    <w:rsid w:val="0060085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0FFF56-4F4A-4E5B-ACD8-53A2901A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0085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2016-08-10T21:49:00Z</dcterms:created>
  <dcterms:modified xsi:type="dcterms:W3CDTF">2016-08-10T21:50:00Z</dcterms:modified>
</cp:coreProperties>
</file>