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AA9" w:rsidRDefault="007E4AA9" w:rsidP="007E4AA9">
      <w:pPr>
        <w:pStyle w:val="NoSpacing"/>
      </w:pPr>
      <w:r>
        <w:rPr>
          <w:u w:val="single"/>
        </w:rPr>
        <w:t>John WYSPENADE</w:t>
      </w:r>
      <w:r>
        <w:t xml:space="preserve">     (fl.1400-1)</w:t>
      </w:r>
    </w:p>
    <w:p w:rsidR="007E4AA9" w:rsidRDefault="007E4AA9" w:rsidP="007E4AA9">
      <w:pPr>
        <w:pStyle w:val="NoSpacing"/>
      </w:pPr>
      <w:proofErr w:type="gramStart"/>
      <w:r>
        <w:t>of</w:t>
      </w:r>
      <w:proofErr w:type="gramEnd"/>
      <w:r>
        <w:t xml:space="preserve"> Norwich. Mason.</w:t>
      </w:r>
    </w:p>
    <w:p w:rsidR="007E4AA9" w:rsidRDefault="007E4AA9" w:rsidP="007E4AA9">
      <w:pPr>
        <w:pStyle w:val="NoSpacing"/>
      </w:pPr>
    </w:p>
    <w:p w:rsidR="007E4AA9" w:rsidRDefault="007E4AA9" w:rsidP="007E4AA9">
      <w:pPr>
        <w:pStyle w:val="NoSpacing"/>
      </w:pPr>
    </w:p>
    <w:p w:rsidR="007E4AA9" w:rsidRDefault="007E4AA9" w:rsidP="007E4AA9">
      <w:pPr>
        <w:pStyle w:val="NoSpacing"/>
      </w:pPr>
      <w:r>
        <w:t xml:space="preserve">         1400-1</w:t>
      </w:r>
      <w:r>
        <w:tab/>
        <w:t>He became a Freeman.  (C.F.N. p.154)</w:t>
      </w:r>
    </w:p>
    <w:p w:rsidR="007E4AA9" w:rsidRDefault="007E4AA9" w:rsidP="007E4AA9">
      <w:pPr>
        <w:pStyle w:val="NoSpacing"/>
      </w:pPr>
    </w:p>
    <w:p w:rsidR="007E4AA9" w:rsidRDefault="007E4AA9" w:rsidP="007E4AA9">
      <w:pPr>
        <w:pStyle w:val="NoSpacing"/>
      </w:pPr>
    </w:p>
    <w:p w:rsidR="007E4AA9" w:rsidRDefault="007E4AA9" w:rsidP="007E4AA9">
      <w:pPr>
        <w:pStyle w:val="NoSpacing"/>
      </w:pPr>
      <w:r>
        <w:t>31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AA9" w:rsidRDefault="007E4AA9" w:rsidP="00920DE3">
      <w:pPr>
        <w:spacing w:after="0" w:line="240" w:lineRule="auto"/>
      </w:pPr>
      <w:r>
        <w:separator/>
      </w:r>
    </w:p>
  </w:endnote>
  <w:endnote w:type="continuationSeparator" w:id="0">
    <w:p w:rsidR="007E4AA9" w:rsidRDefault="007E4A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AA9" w:rsidRDefault="007E4AA9" w:rsidP="00920DE3">
      <w:pPr>
        <w:spacing w:after="0" w:line="240" w:lineRule="auto"/>
      </w:pPr>
      <w:r>
        <w:separator/>
      </w:r>
    </w:p>
  </w:footnote>
  <w:footnote w:type="continuationSeparator" w:id="0">
    <w:p w:rsidR="007E4AA9" w:rsidRDefault="007E4A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AA9"/>
    <w:rsid w:val="00120749"/>
    <w:rsid w:val="00624CAE"/>
    <w:rsid w:val="007E4AA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2014-08-05T19:35:00Z</dcterms:created>
  <dcterms:modified xsi:type="dcterms:W3CDTF">2014-08-05T19:35:00Z</dcterms:modified>
</cp:coreProperties>
</file>