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580B3" w14:textId="41DE3E2E" w:rsidR="0060621A" w:rsidRDefault="0060621A" w:rsidP="0060621A">
      <w:pPr>
        <w:rPr>
          <w:sz w:val="24"/>
          <w:szCs w:val="24"/>
        </w:rPr>
      </w:pPr>
      <w:r>
        <w:rPr>
          <w:sz w:val="24"/>
          <w:szCs w:val="24"/>
          <w:u w:val="single"/>
        </w:rPr>
        <w:t>John WYSLE</w:t>
      </w:r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 xml:space="preserve">   (</w:t>
      </w:r>
      <w:proofErr w:type="gramEnd"/>
      <w:r>
        <w:rPr>
          <w:sz w:val="24"/>
          <w:szCs w:val="24"/>
        </w:rPr>
        <w:t>d.ca.1429)</w:t>
      </w:r>
    </w:p>
    <w:p w14:paraId="6B25D9A5" w14:textId="183A9477" w:rsidR="0060621A" w:rsidRDefault="0060621A" w:rsidP="0060621A">
      <w:pPr>
        <w:rPr>
          <w:sz w:val="24"/>
          <w:szCs w:val="24"/>
        </w:rPr>
      </w:pPr>
      <w:r>
        <w:rPr>
          <w:sz w:val="24"/>
          <w:szCs w:val="24"/>
        </w:rPr>
        <w:t>Esquire.</w:t>
      </w:r>
    </w:p>
    <w:p w14:paraId="2E781003" w14:textId="77777777" w:rsidR="0060621A" w:rsidRDefault="0060621A" w:rsidP="0060621A">
      <w:pPr>
        <w:rPr>
          <w:sz w:val="24"/>
          <w:szCs w:val="24"/>
        </w:rPr>
      </w:pPr>
    </w:p>
    <w:p w14:paraId="792ADF14" w14:textId="77777777" w:rsidR="0060621A" w:rsidRDefault="0060621A" w:rsidP="0060621A">
      <w:pPr>
        <w:rPr>
          <w:sz w:val="24"/>
          <w:szCs w:val="24"/>
        </w:rPr>
      </w:pPr>
    </w:p>
    <w:p w14:paraId="7706AA84" w14:textId="1403C5E2" w:rsidR="0060621A" w:rsidRDefault="00C313AC" w:rsidP="0060621A">
      <w:pPr>
        <w:rPr>
          <w:sz w:val="24"/>
          <w:szCs w:val="24"/>
        </w:rPr>
      </w:pPr>
      <w:r>
        <w:rPr>
          <w:sz w:val="24"/>
          <w:szCs w:val="24"/>
        </w:rPr>
        <w:t>16 Feb.1429</w:t>
      </w:r>
      <w:r>
        <w:rPr>
          <w:sz w:val="24"/>
          <w:szCs w:val="24"/>
        </w:rPr>
        <w:tab/>
        <w:t xml:space="preserve">Writs of diem </w:t>
      </w:r>
      <w:proofErr w:type="spellStart"/>
      <w:r>
        <w:rPr>
          <w:sz w:val="24"/>
          <w:szCs w:val="24"/>
        </w:rPr>
        <w:t>clausit</w:t>
      </w:r>
      <w:proofErr w:type="spellEnd"/>
      <w:r>
        <w:rPr>
          <w:sz w:val="24"/>
          <w:szCs w:val="24"/>
        </w:rPr>
        <w:t xml:space="preserve"> extremum to the Escheators of Hampshire &amp;</w:t>
      </w:r>
    </w:p>
    <w:p w14:paraId="5DA168F5" w14:textId="7DFC442D" w:rsidR="00C313AC" w:rsidRDefault="00C313AC" w:rsidP="0060621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Wiltshire and Dorset.    (C.F.R. 1422-30 p.236)</w:t>
      </w:r>
    </w:p>
    <w:p w14:paraId="43B92920" w14:textId="77777777" w:rsidR="00C313AC" w:rsidRDefault="00C313AC" w:rsidP="0060621A">
      <w:pPr>
        <w:rPr>
          <w:sz w:val="24"/>
          <w:szCs w:val="24"/>
        </w:rPr>
      </w:pPr>
    </w:p>
    <w:p w14:paraId="07359730" w14:textId="77777777" w:rsidR="00C313AC" w:rsidRDefault="00C313AC" w:rsidP="0060621A">
      <w:pPr>
        <w:rPr>
          <w:sz w:val="24"/>
          <w:szCs w:val="24"/>
        </w:rPr>
      </w:pPr>
    </w:p>
    <w:p w14:paraId="495FD3B4" w14:textId="35171DBD" w:rsidR="00C313AC" w:rsidRPr="0060621A" w:rsidRDefault="00C313AC" w:rsidP="0060621A">
      <w:pPr>
        <w:rPr>
          <w:sz w:val="24"/>
          <w:szCs w:val="24"/>
        </w:rPr>
      </w:pPr>
      <w:r>
        <w:rPr>
          <w:sz w:val="24"/>
          <w:szCs w:val="24"/>
        </w:rPr>
        <w:t>18 April 2024</w:t>
      </w:r>
    </w:p>
    <w:p w14:paraId="2156344A" w14:textId="77777777" w:rsidR="0060621A" w:rsidRPr="0060621A" w:rsidRDefault="0060621A" w:rsidP="008812BF">
      <w:pPr>
        <w:rPr>
          <w:sz w:val="24"/>
          <w:szCs w:val="24"/>
        </w:rPr>
      </w:pPr>
    </w:p>
    <w:p w14:paraId="322D73A5" w14:textId="77777777" w:rsidR="008812BF" w:rsidRDefault="008812BF" w:rsidP="00587951">
      <w:pPr>
        <w:pStyle w:val="NoSpacing"/>
      </w:pPr>
    </w:p>
    <w:p w14:paraId="0450203F" w14:textId="77777777" w:rsidR="008812BF" w:rsidRPr="008812BF" w:rsidRDefault="008812BF" w:rsidP="00587951">
      <w:pPr>
        <w:pStyle w:val="NoSpacing"/>
        <w:rPr>
          <w:rFonts w:cs="Times New Roman"/>
          <w:szCs w:val="24"/>
        </w:rPr>
      </w:pPr>
    </w:p>
    <w:p w14:paraId="22DFC3DC" w14:textId="77777777" w:rsidR="00587951" w:rsidRPr="00587951" w:rsidRDefault="00587951" w:rsidP="00587951">
      <w:pPr>
        <w:pStyle w:val="NoSpacing"/>
        <w:rPr>
          <w:rFonts w:cs="Times New Roman"/>
          <w:szCs w:val="24"/>
        </w:rPr>
      </w:pPr>
    </w:p>
    <w:p w14:paraId="3FA4FB8F" w14:textId="77777777" w:rsidR="00587951" w:rsidRPr="00587951" w:rsidRDefault="00587951" w:rsidP="00587951">
      <w:pPr>
        <w:pStyle w:val="NoSpacing"/>
        <w:rPr>
          <w:rFonts w:cs="Times New Roman"/>
          <w:szCs w:val="24"/>
        </w:rPr>
      </w:pPr>
    </w:p>
    <w:p w14:paraId="055B1C57" w14:textId="657D909B" w:rsidR="00587951" w:rsidRPr="00587951" w:rsidRDefault="00587951" w:rsidP="009139A6">
      <w:pPr>
        <w:pStyle w:val="NoSpacing"/>
        <w:rPr>
          <w:rFonts w:cs="Times New Roman"/>
          <w:szCs w:val="24"/>
        </w:rPr>
      </w:pPr>
    </w:p>
    <w:sectPr w:rsidR="00587951" w:rsidRPr="0058795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8601C" w14:textId="77777777" w:rsidR="00587951" w:rsidRDefault="00587951" w:rsidP="009139A6">
      <w:r>
        <w:separator/>
      </w:r>
    </w:p>
  </w:endnote>
  <w:endnote w:type="continuationSeparator" w:id="0">
    <w:p w14:paraId="016BD12D" w14:textId="77777777" w:rsidR="00587951" w:rsidRDefault="0058795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3C05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E8A2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FE93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F24E4" w14:textId="77777777" w:rsidR="00587951" w:rsidRDefault="00587951" w:rsidP="009139A6">
      <w:r>
        <w:separator/>
      </w:r>
    </w:p>
  </w:footnote>
  <w:footnote w:type="continuationSeparator" w:id="0">
    <w:p w14:paraId="1B8427EA" w14:textId="77777777" w:rsidR="00587951" w:rsidRDefault="0058795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77A4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B119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07DA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951"/>
    <w:rsid w:val="000666E0"/>
    <w:rsid w:val="002510B7"/>
    <w:rsid w:val="00270799"/>
    <w:rsid w:val="00587951"/>
    <w:rsid w:val="005C130B"/>
    <w:rsid w:val="0060621A"/>
    <w:rsid w:val="00826F5C"/>
    <w:rsid w:val="008812BF"/>
    <w:rsid w:val="009139A6"/>
    <w:rsid w:val="009411C2"/>
    <w:rsid w:val="009448BB"/>
    <w:rsid w:val="00947624"/>
    <w:rsid w:val="009571C7"/>
    <w:rsid w:val="00A3176C"/>
    <w:rsid w:val="00AE65F8"/>
    <w:rsid w:val="00BA00AB"/>
    <w:rsid w:val="00C313AC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01CBB"/>
  <w15:chartTrackingRefBased/>
  <w15:docId w15:val="{24C1EB15-AC18-4B83-A981-4713E661F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2B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 w:val="20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 w:val="24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 w:val="24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rsid w:val="006062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107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2024-04-18T15:25:00Z</dcterms:created>
  <dcterms:modified xsi:type="dcterms:W3CDTF">2024-04-18T17:20:00Z</dcterms:modified>
</cp:coreProperties>
</file>