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F9E" w:rsidRDefault="00213F9E" w:rsidP="00213F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Alan WYSKE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13F9E" w:rsidRDefault="00213F9E" w:rsidP="00213F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Beccles, Suffolk. Butcher.</w:t>
      </w:r>
    </w:p>
    <w:p w:rsidR="00213F9E" w:rsidRDefault="00213F9E" w:rsidP="00213F9E">
      <w:pPr>
        <w:rPr>
          <w:rFonts w:ascii="Times New Roman" w:hAnsi="Times New Roman" w:cs="Times New Roman"/>
        </w:rPr>
      </w:pPr>
    </w:p>
    <w:p w:rsidR="00213F9E" w:rsidRDefault="00213F9E" w:rsidP="00213F9E">
      <w:pPr>
        <w:rPr>
          <w:rFonts w:ascii="Times New Roman" w:hAnsi="Times New Roman" w:cs="Times New Roman"/>
        </w:rPr>
      </w:pPr>
    </w:p>
    <w:p w:rsidR="00213F9E" w:rsidRDefault="00213F9E" w:rsidP="00213F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Edmund Halle(q.v.) brought a plaint of debt against him.</w:t>
      </w:r>
    </w:p>
    <w:p w:rsidR="00213F9E" w:rsidRDefault="00213F9E" w:rsidP="00213F9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13F9E" w:rsidRDefault="00213F9E" w:rsidP="00213F9E">
      <w:pPr>
        <w:rPr>
          <w:rFonts w:ascii="Times New Roman" w:hAnsi="Times New Roman" w:cs="Times New Roman"/>
        </w:rPr>
      </w:pPr>
    </w:p>
    <w:p w:rsidR="00213F9E" w:rsidRDefault="00213F9E" w:rsidP="00213F9E">
      <w:pPr>
        <w:rPr>
          <w:rFonts w:ascii="Times New Roman" w:hAnsi="Times New Roman" w:cs="Times New Roman"/>
        </w:rPr>
      </w:pPr>
    </w:p>
    <w:p w:rsidR="00213F9E" w:rsidRDefault="00213F9E" w:rsidP="00213F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2017</w:t>
      </w:r>
    </w:p>
    <w:p w:rsidR="006B2F86" w:rsidRPr="00E71FC3" w:rsidRDefault="00213F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3F9E" w:rsidRDefault="00213F9E" w:rsidP="00E71FC3">
      <w:r>
        <w:separator/>
      </w:r>
    </w:p>
  </w:endnote>
  <w:endnote w:type="continuationSeparator" w:id="0">
    <w:p w:rsidR="00213F9E" w:rsidRDefault="00213F9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3F9E" w:rsidRDefault="00213F9E" w:rsidP="00E71FC3">
      <w:r>
        <w:separator/>
      </w:r>
    </w:p>
  </w:footnote>
  <w:footnote w:type="continuationSeparator" w:id="0">
    <w:p w:rsidR="00213F9E" w:rsidRDefault="00213F9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F9E"/>
    <w:rsid w:val="001A7C09"/>
    <w:rsid w:val="00213F9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8E83AC-9E17-4520-A99D-8734A154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3F9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13F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2017-12-30T19:12:00Z</dcterms:created>
  <dcterms:modified xsi:type="dcterms:W3CDTF">2017-12-30T19:13:00Z</dcterms:modified>
</cp:coreProperties>
</file>