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A1D63" w14:textId="77777777" w:rsidR="00DF3778" w:rsidRDefault="00DF3778" w:rsidP="00DF377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Sir William WYSHAM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7276197C" w14:textId="77777777" w:rsidR="00DF3778" w:rsidRDefault="00DF3778" w:rsidP="00DF377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7BC9592" w14:textId="77777777" w:rsidR="00DF3778" w:rsidRDefault="00DF3778" w:rsidP="00DF377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C2CEB1" w14:textId="77777777" w:rsidR="00DF3778" w:rsidRDefault="00DF3778" w:rsidP="00DF377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May1408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at sea under the</w:t>
      </w:r>
    </w:p>
    <w:p w14:paraId="44802F2C" w14:textId="77777777" w:rsidR="00DF3778" w:rsidRDefault="00DF3778" w:rsidP="00DF377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Edmund Holland, Earl of Kent(q.v.).</w:t>
      </w:r>
    </w:p>
    <w:p w14:paraId="049E80C8" w14:textId="77777777" w:rsidR="00DF3778" w:rsidRDefault="00DF3778" w:rsidP="00DF377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m13,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FBF2B4F" w14:textId="77777777" w:rsidR="00DF3778" w:rsidRDefault="00DF3778" w:rsidP="00DF377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73ED4771" w14:textId="77777777" w:rsidR="00DF3778" w:rsidRDefault="00DF3778" w:rsidP="00DF377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0DAC0C5" w14:textId="77777777" w:rsidR="00DF3778" w:rsidRDefault="00DF3778" w:rsidP="00DF377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223630" w14:textId="77777777" w:rsidR="00DF3778" w:rsidRDefault="00DF3778" w:rsidP="00DF377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March 2023</w:t>
      </w:r>
    </w:p>
    <w:p w14:paraId="359BF0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C876E" w14:textId="77777777" w:rsidR="00DF3778" w:rsidRDefault="00DF3778" w:rsidP="009139A6">
      <w:r>
        <w:separator/>
      </w:r>
    </w:p>
  </w:endnote>
  <w:endnote w:type="continuationSeparator" w:id="0">
    <w:p w14:paraId="7BF6D3F4" w14:textId="77777777" w:rsidR="00DF3778" w:rsidRDefault="00DF37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647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64C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37C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8F093" w14:textId="77777777" w:rsidR="00DF3778" w:rsidRDefault="00DF3778" w:rsidP="009139A6">
      <w:r>
        <w:separator/>
      </w:r>
    </w:p>
  </w:footnote>
  <w:footnote w:type="continuationSeparator" w:id="0">
    <w:p w14:paraId="0763843A" w14:textId="77777777" w:rsidR="00DF3778" w:rsidRDefault="00DF37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18C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5A0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A12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77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F377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6268C"/>
  <w15:chartTrackingRefBased/>
  <w15:docId w15:val="{E5F8795F-01AD-447C-8AB9-F21C481C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2023-04-10T19:22:00Z</dcterms:created>
  <dcterms:modified xsi:type="dcterms:W3CDTF">2023-04-10T19:22:00Z</dcterms:modified>
</cp:coreProperties>
</file>