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2D0CEE" w14:textId="77777777" w:rsidR="00943251" w:rsidRDefault="00943251" w:rsidP="009432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WYSHAM</w:t>
      </w:r>
      <w:r>
        <w:rPr>
          <w:rFonts w:ascii="Times New Roman" w:hAnsi="Times New Roman" w:cs="Times New Roman"/>
        </w:rPr>
        <w:t xml:space="preserve">       (fl.1484)</w:t>
      </w:r>
    </w:p>
    <w:p w14:paraId="7D55BD3B" w14:textId="77777777" w:rsidR="00943251" w:rsidRDefault="00943251" w:rsidP="009432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Ledbury, Herefordshire. Gentleman.</w:t>
      </w:r>
    </w:p>
    <w:p w14:paraId="5D49782B" w14:textId="77777777" w:rsidR="00943251" w:rsidRDefault="00943251" w:rsidP="00943251">
      <w:pPr>
        <w:rPr>
          <w:rFonts w:ascii="Times New Roman" w:hAnsi="Times New Roman" w:cs="Times New Roman"/>
        </w:rPr>
      </w:pPr>
    </w:p>
    <w:p w14:paraId="6693EDA6" w14:textId="77777777" w:rsidR="00943251" w:rsidRDefault="00943251" w:rsidP="00943251">
      <w:pPr>
        <w:rPr>
          <w:rFonts w:ascii="Times New Roman" w:hAnsi="Times New Roman" w:cs="Times New Roman"/>
        </w:rPr>
      </w:pPr>
    </w:p>
    <w:p w14:paraId="5410E5F3" w14:textId="77777777" w:rsidR="00943251" w:rsidRDefault="00943251" w:rsidP="009432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Surveyour</w:t>
      </w:r>
      <w:proofErr w:type="spellEnd"/>
      <w:r>
        <w:rPr>
          <w:rFonts w:ascii="Times New Roman" w:hAnsi="Times New Roman" w:cs="Times New Roman"/>
        </w:rPr>
        <w:t>(q.v.) brought a plaint of debt against him, Thomas</w:t>
      </w:r>
    </w:p>
    <w:p w14:paraId="275283A7" w14:textId="77777777" w:rsidR="00943251" w:rsidRDefault="00943251" w:rsidP="009432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Corveser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Fyssher</w:t>
      </w:r>
      <w:proofErr w:type="spellEnd"/>
      <w:r>
        <w:rPr>
          <w:rFonts w:ascii="Times New Roman" w:hAnsi="Times New Roman" w:cs="Times New Roman"/>
        </w:rPr>
        <w:t xml:space="preserve">(q.v.), Thomas Cant(q.v.) and John </w:t>
      </w:r>
      <w:proofErr w:type="spellStart"/>
      <w:r>
        <w:rPr>
          <w:rFonts w:ascii="Times New Roman" w:hAnsi="Times New Roman" w:cs="Times New Roman"/>
        </w:rPr>
        <w:t>Bochour</w:t>
      </w:r>
      <w:proofErr w:type="spellEnd"/>
      <w:r>
        <w:rPr>
          <w:rFonts w:ascii="Times New Roman" w:hAnsi="Times New Roman" w:cs="Times New Roman"/>
        </w:rPr>
        <w:t xml:space="preserve">(q.v.) </w:t>
      </w:r>
    </w:p>
    <w:p w14:paraId="2391787C" w14:textId="77777777" w:rsidR="00943251" w:rsidRDefault="00943251" w:rsidP="0094325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of Ledbury, Herefordshire.</w:t>
      </w:r>
    </w:p>
    <w:p w14:paraId="1EC7E638" w14:textId="77777777" w:rsidR="00943251" w:rsidRDefault="00943251" w:rsidP="00943251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75D7BC85" w14:textId="77777777" w:rsidR="00943251" w:rsidRDefault="00943251" w:rsidP="00943251">
      <w:pPr>
        <w:rPr>
          <w:rFonts w:ascii="Times New Roman" w:hAnsi="Times New Roman" w:cs="Times New Roman"/>
        </w:rPr>
      </w:pPr>
    </w:p>
    <w:p w14:paraId="706833C6" w14:textId="77777777" w:rsidR="00943251" w:rsidRDefault="00943251" w:rsidP="00943251">
      <w:pPr>
        <w:rPr>
          <w:rFonts w:ascii="Times New Roman" w:hAnsi="Times New Roman" w:cs="Times New Roman"/>
        </w:rPr>
      </w:pPr>
    </w:p>
    <w:p w14:paraId="68971DB3" w14:textId="77777777" w:rsidR="00943251" w:rsidRDefault="00943251" w:rsidP="009432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February 2019</w:t>
      </w:r>
    </w:p>
    <w:p w14:paraId="085B5617" w14:textId="77777777" w:rsidR="006B2F86" w:rsidRPr="00E71FC3" w:rsidRDefault="009432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9AC6D" w14:textId="77777777" w:rsidR="00943251" w:rsidRDefault="00943251" w:rsidP="00E71FC3">
      <w:r>
        <w:separator/>
      </w:r>
    </w:p>
  </w:endnote>
  <w:endnote w:type="continuationSeparator" w:id="0">
    <w:p w14:paraId="7CA0B20F" w14:textId="77777777" w:rsidR="00943251" w:rsidRDefault="009432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GPSoeiKakugothicUB"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83E3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FCFB7" w14:textId="77777777" w:rsidR="00943251" w:rsidRDefault="00943251" w:rsidP="00E71FC3">
      <w:r>
        <w:separator/>
      </w:r>
    </w:p>
  </w:footnote>
  <w:footnote w:type="continuationSeparator" w:id="0">
    <w:p w14:paraId="0B040105" w14:textId="77777777" w:rsidR="00943251" w:rsidRDefault="009432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51"/>
    <w:rsid w:val="001A7C09"/>
    <w:rsid w:val="00577BD5"/>
    <w:rsid w:val="00656CBA"/>
    <w:rsid w:val="006A1F77"/>
    <w:rsid w:val="00733BE7"/>
    <w:rsid w:val="0094325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4BCC"/>
  <w15:chartTrackingRefBased/>
  <w15:docId w15:val="{D162DF46-BBC9-40C4-8A83-9A44A5453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32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43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2019-02-08T19:59:00Z</dcterms:created>
  <dcterms:modified xsi:type="dcterms:W3CDTF">2019-02-08T20:00:00Z</dcterms:modified>
</cp:coreProperties>
</file>