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22274" w14:textId="77777777" w:rsidR="000C6CB8" w:rsidRDefault="000C6CB8" w:rsidP="000C6C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WYSHAM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74209959" w14:textId="77777777" w:rsidR="000C6CB8" w:rsidRDefault="000C6CB8" w:rsidP="000C6C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21A7EA0A" w14:textId="77777777" w:rsidR="000C6CB8" w:rsidRDefault="000C6CB8" w:rsidP="000C6C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CA3B1A" w14:textId="77777777" w:rsidR="000C6CB8" w:rsidRDefault="000C6CB8" w:rsidP="000C6C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4A3A80" w14:textId="77777777" w:rsidR="000C6CB8" w:rsidRDefault="000C6CB8" w:rsidP="000C6CB8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68B3031C" w14:textId="77777777" w:rsidR="000C6CB8" w:rsidRDefault="000C6CB8" w:rsidP="000C6CB8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368B355F" w14:textId="77777777" w:rsidR="000C6CB8" w:rsidRDefault="000C6CB8" w:rsidP="000C6CB8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158B3C14" w14:textId="77777777" w:rsidR="000C6CB8" w:rsidRDefault="000C6CB8" w:rsidP="000C6C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8C9872" w14:textId="77777777" w:rsidR="000C6CB8" w:rsidRDefault="000C6CB8" w:rsidP="000C6C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C10456" w14:textId="77777777" w:rsidR="000C6CB8" w:rsidRDefault="000C6CB8" w:rsidP="000C6C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December 2021</w:t>
      </w:r>
    </w:p>
    <w:p w14:paraId="5A1C174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3BAD7" w14:textId="77777777" w:rsidR="000C6CB8" w:rsidRDefault="000C6CB8" w:rsidP="009139A6">
      <w:r>
        <w:separator/>
      </w:r>
    </w:p>
  </w:endnote>
  <w:endnote w:type="continuationSeparator" w:id="0">
    <w:p w14:paraId="0FE96BAF" w14:textId="77777777" w:rsidR="000C6CB8" w:rsidRDefault="000C6C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4E8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1F95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3D48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5B08D" w14:textId="77777777" w:rsidR="000C6CB8" w:rsidRDefault="000C6CB8" w:rsidP="009139A6">
      <w:r>
        <w:separator/>
      </w:r>
    </w:p>
  </w:footnote>
  <w:footnote w:type="continuationSeparator" w:id="0">
    <w:p w14:paraId="0D41F292" w14:textId="77777777" w:rsidR="000C6CB8" w:rsidRDefault="000C6C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0B0B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848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6977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CB8"/>
    <w:rsid w:val="000666E0"/>
    <w:rsid w:val="000C6CB8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65230"/>
  <w15:chartTrackingRefBased/>
  <w15:docId w15:val="{6E5FEC8C-F76C-4CA5-B3E4-D5F340614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2022-01-30T19:43:00Z</dcterms:created>
  <dcterms:modified xsi:type="dcterms:W3CDTF">2022-01-30T19:43:00Z</dcterms:modified>
</cp:coreProperties>
</file>