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70C95" w14:textId="77777777" w:rsidR="002B5398" w:rsidRDefault="002B5398" w:rsidP="002B53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WYSEWELL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0AA8361" w14:textId="77777777" w:rsidR="002B5398" w:rsidRDefault="002B5398" w:rsidP="002B53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Nun Ormesby, Lincolnshire. Yeoman.</w:t>
      </w:r>
    </w:p>
    <w:p w14:paraId="787ECC25" w14:textId="77777777" w:rsidR="002B5398" w:rsidRDefault="002B5398" w:rsidP="002B5398">
      <w:pPr>
        <w:rPr>
          <w:rFonts w:ascii="Times New Roman" w:hAnsi="Times New Roman" w:cs="Times New Roman"/>
        </w:rPr>
      </w:pPr>
    </w:p>
    <w:p w14:paraId="336A9237" w14:textId="77777777" w:rsidR="002B5398" w:rsidRDefault="002B5398" w:rsidP="002B5398">
      <w:pPr>
        <w:rPr>
          <w:rFonts w:ascii="Times New Roman" w:hAnsi="Times New Roman" w:cs="Times New Roman"/>
        </w:rPr>
      </w:pPr>
    </w:p>
    <w:p w14:paraId="1A781BAE" w14:textId="77777777" w:rsidR="002B5398" w:rsidRDefault="002B5398" w:rsidP="002B53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Robert </w:t>
      </w:r>
      <w:proofErr w:type="spellStart"/>
      <w:r>
        <w:rPr>
          <w:rFonts w:ascii="Times New Roman" w:hAnsi="Times New Roman" w:cs="Times New Roman"/>
        </w:rPr>
        <w:t>Tailboys</w:t>
      </w:r>
      <w:proofErr w:type="spellEnd"/>
      <w:r>
        <w:rPr>
          <w:rFonts w:ascii="Times New Roman" w:hAnsi="Times New Roman" w:cs="Times New Roman"/>
        </w:rPr>
        <w:t xml:space="preserve">(q.v.) brought a plaint of debt against him, Richard Norton </w:t>
      </w:r>
    </w:p>
    <w:p w14:paraId="0CCA9192" w14:textId="77777777" w:rsidR="002B5398" w:rsidRDefault="002B5398" w:rsidP="002B5398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Thorpe in the Fallows(q.v.), William </w:t>
      </w:r>
      <w:proofErr w:type="spellStart"/>
      <w:r>
        <w:rPr>
          <w:rFonts w:ascii="Times New Roman" w:hAnsi="Times New Roman" w:cs="Times New Roman"/>
        </w:rPr>
        <w:t>Codde</w:t>
      </w:r>
      <w:proofErr w:type="spellEnd"/>
      <w:r>
        <w:rPr>
          <w:rFonts w:ascii="Times New Roman" w:hAnsi="Times New Roman" w:cs="Times New Roman"/>
        </w:rPr>
        <w:t xml:space="preserve"> of Hemswell(q.v.), William </w:t>
      </w:r>
      <w:proofErr w:type="spellStart"/>
      <w:r>
        <w:rPr>
          <w:rFonts w:ascii="Times New Roman" w:hAnsi="Times New Roman" w:cs="Times New Roman"/>
        </w:rPr>
        <w:t>Hummilton</w:t>
      </w:r>
      <w:proofErr w:type="spellEnd"/>
      <w:r>
        <w:rPr>
          <w:rFonts w:ascii="Times New Roman" w:hAnsi="Times New Roman" w:cs="Times New Roman"/>
        </w:rPr>
        <w:t xml:space="preserve"> of Nun Ormsby(q.v.), and John </w:t>
      </w:r>
      <w:proofErr w:type="spellStart"/>
      <w:r>
        <w:rPr>
          <w:rFonts w:ascii="Times New Roman" w:hAnsi="Times New Roman" w:cs="Times New Roman"/>
        </w:rPr>
        <w:t>Basyll</w:t>
      </w:r>
      <w:proofErr w:type="spellEnd"/>
      <w:r>
        <w:rPr>
          <w:rFonts w:ascii="Times New Roman" w:hAnsi="Times New Roman" w:cs="Times New Roman"/>
        </w:rPr>
        <w:t xml:space="preserve"> of South </w:t>
      </w:r>
      <w:proofErr w:type="spellStart"/>
      <w:r>
        <w:rPr>
          <w:rFonts w:ascii="Times New Roman" w:hAnsi="Times New Roman" w:cs="Times New Roman"/>
        </w:rPr>
        <w:t>Somercotes</w:t>
      </w:r>
      <w:proofErr w:type="spellEnd"/>
      <w:r>
        <w:rPr>
          <w:rFonts w:ascii="Times New Roman" w:hAnsi="Times New Roman" w:cs="Times New Roman"/>
        </w:rPr>
        <w:t>(q.v.).</w:t>
      </w:r>
    </w:p>
    <w:p w14:paraId="523F39B9" w14:textId="77777777" w:rsidR="002B5398" w:rsidRDefault="002B5398" w:rsidP="002B53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3E1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E964413" w14:textId="77777777" w:rsidR="002B5398" w:rsidRDefault="002B5398" w:rsidP="002B5398">
      <w:pPr>
        <w:rPr>
          <w:rFonts w:ascii="Times New Roman" w:hAnsi="Times New Roman" w:cs="Times New Roman"/>
        </w:rPr>
      </w:pPr>
    </w:p>
    <w:p w14:paraId="45BE6CE3" w14:textId="77777777" w:rsidR="002B5398" w:rsidRDefault="002B5398" w:rsidP="002B5398">
      <w:pPr>
        <w:rPr>
          <w:rFonts w:ascii="Times New Roman" w:hAnsi="Times New Roman" w:cs="Times New Roman"/>
        </w:rPr>
      </w:pPr>
    </w:p>
    <w:p w14:paraId="35640E17" w14:textId="77777777" w:rsidR="002B5398" w:rsidRDefault="002B5398" w:rsidP="002B53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February 2019</w:t>
      </w:r>
    </w:p>
    <w:p w14:paraId="274DD4F7" w14:textId="77777777" w:rsidR="006B2F86" w:rsidRPr="00E71FC3" w:rsidRDefault="002B53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9407C7" w14:textId="77777777" w:rsidR="002B5398" w:rsidRDefault="002B5398" w:rsidP="00E71FC3">
      <w:r>
        <w:separator/>
      </w:r>
    </w:p>
  </w:endnote>
  <w:endnote w:type="continuationSeparator" w:id="0">
    <w:p w14:paraId="13C91F22" w14:textId="77777777" w:rsidR="002B5398" w:rsidRDefault="002B539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5AAA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EFD9A0" w14:textId="77777777" w:rsidR="002B5398" w:rsidRDefault="002B5398" w:rsidP="00E71FC3">
      <w:r>
        <w:separator/>
      </w:r>
    </w:p>
  </w:footnote>
  <w:footnote w:type="continuationSeparator" w:id="0">
    <w:p w14:paraId="4F7B9A19" w14:textId="77777777" w:rsidR="002B5398" w:rsidRDefault="002B539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398"/>
    <w:rsid w:val="001A7C09"/>
    <w:rsid w:val="002B539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01BAA"/>
  <w15:chartTrackingRefBased/>
  <w15:docId w15:val="{ABCEEE4D-A897-490E-9C89-464F51A8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539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B53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2019-02-11T20:00:00Z</dcterms:created>
  <dcterms:modified xsi:type="dcterms:W3CDTF">2019-02-11T20:01:00Z</dcterms:modified>
</cp:coreProperties>
</file>