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A67A1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WYSENDEN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2C165BF6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Loose, Kent.</w:t>
      </w:r>
    </w:p>
    <w:p w14:paraId="70D2C95A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1836B7E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BFACE6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958AB27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W</w:t>
        </w:r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9AAC876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D95A25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63F9E8" w14:textId="77777777" w:rsidR="00F5443D" w:rsidRDefault="00F5443D" w:rsidP="00F5443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2022</w:t>
      </w:r>
    </w:p>
    <w:p w14:paraId="03535E5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2FFCC" w14:textId="77777777" w:rsidR="00F5443D" w:rsidRDefault="00F5443D" w:rsidP="009139A6">
      <w:r>
        <w:separator/>
      </w:r>
    </w:p>
  </w:endnote>
  <w:endnote w:type="continuationSeparator" w:id="0">
    <w:p w14:paraId="6DE1659B" w14:textId="77777777" w:rsidR="00F5443D" w:rsidRDefault="00F544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DF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5CDE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84B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666ED" w14:textId="77777777" w:rsidR="00F5443D" w:rsidRDefault="00F5443D" w:rsidP="009139A6">
      <w:r>
        <w:separator/>
      </w:r>
    </w:p>
  </w:footnote>
  <w:footnote w:type="continuationSeparator" w:id="0">
    <w:p w14:paraId="7F9B0B88" w14:textId="77777777" w:rsidR="00F5443D" w:rsidRDefault="00F544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BF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CF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479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43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5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B9A66"/>
  <w15:chartTrackingRefBased/>
  <w15:docId w15:val="{6EFA5257-19C5-4586-879B-AA50DDF0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4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2022-08-29T19:26:00Z</dcterms:created>
  <dcterms:modified xsi:type="dcterms:W3CDTF">2022-08-29T19:27:00Z</dcterms:modified>
</cp:coreProperties>
</file>